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2AAC47" w14:textId="4CFDF9D4" w:rsidR="00F56B4E" w:rsidRPr="00F56B4E" w:rsidRDefault="00F56B4E" w:rsidP="00F56B4E">
      <w:pPr>
        <w:spacing w:line="240" w:lineRule="exact"/>
      </w:pPr>
    </w:p>
    <w:p w14:paraId="1E1FFBE2" w14:textId="633A41DF" w:rsidR="00F56B4E" w:rsidRPr="00F56B4E" w:rsidRDefault="00F56B4E" w:rsidP="00F56B4E">
      <w:pPr>
        <w:spacing w:line="240" w:lineRule="exact"/>
      </w:pPr>
    </w:p>
    <w:p w14:paraId="4C0EC9A5" w14:textId="77777777" w:rsidR="00BB1B05" w:rsidRDefault="00BB1B05" w:rsidP="005B4027">
      <w:pPr>
        <w:spacing w:line="240" w:lineRule="exact"/>
      </w:pPr>
    </w:p>
    <w:p w14:paraId="6E5A8FC9" w14:textId="77777777" w:rsidR="00413E36" w:rsidRDefault="00413E36" w:rsidP="005B4027">
      <w:pPr>
        <w:spacing w:line="240" w:lineRule="exact"/>
      </w:pPr>
    </w:p>
    <w:p w14:paraId="57297526" w14:textId="77777777" w:rsidR="00AE4782" w:rsidRPr="007C7746" w:rsidRDefault="00AE4782" w:rsidP="00AE4782">
      <w:pPr>
        <w:spacing w:line="240" w:lineRule="exact"/>
        <w:rPr>
          <w:b/>
          <w:bCs/>
          <w:u w:val="single"/>
        </w:rPr>
      </w:pPr>
      <w:r w:rsidRPr="007C7746">
        <w:rPr>
          <w:b/>
          <w:bCs/>
          <w:u w:val="single"/>
        </w:rPr>
        <w:t>Einladung zur Bewegungsfördergruppe</w:t>
      </w:r>
    </w:p>
    <w:p w14:paraId="244F2A2D" w14:textId="77777777" w:rsidR="00AE4782" w:rsidRDefault="00AE4782" w:rsidP="00AE4782">
      <w:pPr>
        <w:spacing w:line="240" w:lineRule="exact"/>
        <w:rPr>
          <w:b/>
          <w:bCs/>
        </w:rPr>
      </w:pPr>
    </w:p>
    <w:p w14:paraId="1EE46F0D" w14:textId="77777777" w:rsidR="00AE4782" w:rsidRPr="00AE4782" w:rsidRDefault="00AE4782" w:rsidP="00AE4782">
      <w:pPr>
        <w:spacing w:line="240" w:lineRule="exact"/>
        <w:rPr>
          <w:b/>
          <w:bCs/>
        </w:rPr>
      </w:pPr>
    </w:p>
    <w:p w14:paraId="6C801628" w14:textId="77777777" w:rsidR="00AE4782" w:rsidRDefault="00AE4782" w:rsidP="00AE4782">
      <w:pPr>
        <w:spacing w:line="240" w:lineRule="exact"/>
      </w:pPr>
      <w:r w:rsidRPr="00AE4782">
        <w:t>Liebe Eltern, liebe Erziehungsberechtigte,</w:t>
      </w:r>
    </w:p>
    <w:p w14:paraId="54FFA3B3" w14:textId="77777777" w:rsidR="00AE4782" w:rsidRDefault="00AE4782" w:rsidP="00AE4782">
      <w:pPr>
        <w:spacing w:line="240" w:lineRule="exact"/>
      </w:pPr>
    </w:p>
    <w:p w14:paraId="6FC91D5B" w14:textId="77777777" w:rsidR="00AE4782" w:rsidRPr="00AE4782" w:rsidRDefault="00AE4782" w:rsidP="00AE4782">
      <w:pPr>
        <w:spacing w:line="240" w:lineRule="exact"/>
      </w:pPr>
    </w:p>
    <w:p w14:paraId="4653059C" w14:textId="77777777" w:rsidR="00AE4782" w:rsidRDefault="00AE4782" w:rsidP="00AE4782">
      <w:pPr>
        <w:spacing w:line="240" w:lineRule="exact"/>
      </w:pPr>
      <w:r w:rsidRPr="00AE4782">
        <w:t xml:space="preserve">Ihr Kind hat am Hessischen Bewegungscheck teilgenommen. </w:t>
      </w:r>
    </w:p>
    <w:p w14:paraId="14AB936E" w14:textId="77777777" w:rsidR="00AE4782" w:rsidRDefault="00AE4782" w:rsidP="00AE4782">
      <w:pPr>
        <w:spacing w:line="240" w:lineRule="exact"/>
      </w:pPr>
      <w:r w:rsidRPr="00AE4782">
        <w:t xml:space="preserve">Dabei wurden verschiedene grundlegende motorische Fähigkeiten der Kinder getestet. </w:t>
      </w:r>
    </w:p>
    <w:p w14:paraId="08DEF731" w14:textId="7A0B0AD5" w:rsidR="00AE4782" w:rsidRDefault="00AE4782" w:rsidP="00AE4782">
      <w:pPr>
        <w:spacing w:line="240" w:lineRule="exact"/>
      </w:pPr>
      <w:r w:rsidRPr="00AE4782">
        <w:t>Die Ergebnisse des Tests helfen dabei, ihr Kind in seiner weiteren Entwicklung gezielt zu unterstützen und ihnen zusätzliche Möglichkeiten für Bewegung zu eröffnen.</w:t>
      </w:r>
    </w:p>
    <w:p w14:paraId="5CAFDB34" w14:textId="77777777" w:rsidR="00AE4782" w:rsidRPr="00AE4782" w:rsidRDefault="00AE4782" w:rsidP="00AE4782">
      <w:pPr>
        <w:spacing w:line="240" w:lineRule="exact"/>
      </w:pPr>
    </w:p>
    <w:p w14:paraId="6CBDD39D" w14:textId="77777777" w:rsidR="00AE4782" w:rsidRDefault="00AE4782" w:rsidP="00AE4782">
      <w:pPr>
        <w:spacing w:line="240" w:lineRule="exact"/>
      </w:pPr>
      <w:r w:rsidRPr="00AE4782">
        <w:t>Wir möchten Ihr Kind deshalb herzlich zur Teilnahme an unserer Bewegungsfördergruppe einladen.</w:t>
      </w:r>
    </w:p>
    <w:p w14:paraId="03C7C755" w14:textId="77777777" w:rsidR="00AE4782" w:rsidRPr="00AE4782" w:rsidRDefault="00AE4782" w:rsidP="00AE4782">
      <w:pPr>
        <w:spacing w:line="240" w:lineRule="exact"/>
      </w:pPr>
    </w:p>
    <w:p w14:paraId="26BEBAC1" w14:textId="77777777" w:rsidR="00AE4782" w:rsidRDefault="00AE4782" w:rsidP="00AE4782">
      <w:pPr>
        <w:spacing w:line="240" w:lineRule="exact"/>
      </w:pPr>
      <w:r w:rsidRPr="00AE4782">
        <w:t xml:space="preserve">In der Bewegungsfördergruppe stehen vor allem Freude und positive Erfahrungen mit Bewegung im Mittelpunkt. Die Kinder können sich ausprobieren, gemeinsam spielen und ihre motorischen Fähigkeiten Schritt für Schritt weiterentwickeln. </w:t>
      </w:r>
    </w:p>
    <w:p w14:paraId="496C0C72" w14:textId="2236AE05" w:rsidR="00AE4782" w:rsidRPr="00AE4782" w:rsidRDefault="00AE4782" w:rsidP="00AE4782">
      <w:pPr>
        <w:spacing w:line="240" w:lineRule="exact"/>
      </w:pPr>
      <w:r w:rsidRPr="00AE4782">
        <w:t>Dabei geht es ausdrücklich nicht um Leistung oder sportlichen Wettbewerb. Jedes Kind bringt unterschiedliche Stärken mit und wird entsprechend seiner eigenen Möglichkeiten unterstützt.</w:t>
      </w:r>
    </w:p>
    <w:p w14:paraId="288F3849" w14:textId="77777777" w:rsidR="00AE4782" w:rsidRDefault="00AE4782" w:rsidP="00AE4782">
      <w:pPr>
        <w:spacing w:line="240" w:lineRule="exact"/>
      </w:pPr>
    </w:p>
    <w:p w14:paraId="51264628" w14:textId="7E0F35C8" w:rsidR="00AE4782" w:rsidRDefault="00AE4782" w:rsidP="00AE4782">
      <w:pPr>
        <w:spacing w:line="240" w:lineRule="exact"/>
      </w:pPr>
      <w:r w:rsidRPr="00AE4782">
        <w:t>Regelmäßige Bewegung ist für die Entwicklung von Kindern besonders wichtig. Sie unterstützt nicht nur motorische Fähigkeiten, sondern kann sich auch positiv auf Gesundheit, Wohlbefinden, Selbstvertrauen, Konzentration und das soziale Miteinander auswirken.</w:t>
      </w:r>
    </w:p>
    <w:p w14:paraId="576376A5" w14:textId="77777777" w:rsidR="00AE4782" w:rsidRPr="00AE4782" w:rsidRDefault="00AE4782" w:rsidP="00AE4782">
      <w:pPr>
        <w:spacing w:line="240" w:lineRule="exact"/>
      </w:pPr>
    </w:p>
    <w:p w14:paraId="445E5714" w14:textId="64D84761" w:rsidR="00AE4782" w:rsidRDefault="00AE4782" w:rsidP="00AE4782">
      <w:pPr>
        <w:spacing w:line="240" w:lineRule="exact"/>
      </w:pPr>
      <w:r w:rsidRPr="00AE4782">
        <w:t>So findet die Bewegungsfördergruppe statt</w:t>
      </w:r>
      <w:r>
        <w:t>:</w:t>
      </w:r>
    </w:p>
    <w:p w14:paraId="227104F7" w14:textId="77777777" w:rsidR="00AE4782" w:rsidRPr="00AE4782" w:rsidRDefault="00AE4782" w:rsidP="00AE4782">
      <w:pPr>
        <w:spacing w:line="240" w:lineRule="exact"/>
      </w:pPr>
    </w:p>
    <w:p w14:paraId="723F7F57" w14:textId="77777777" w:rsidR="00AE4782" w:rsidRDefault="00AE4782" w:rsidP="00AE4782">
      <w:pPr>
        <w:spacing w:line="240" w:lineRule="exact"/>
      </w:pPr>
      <w:r w:rsidRPr="00AE4782">
        <w:rPr>
          <w:b/>
          <w:bCs/>
        </w:rPr>
        <w:t>Zeitraum:</w:t>
      </w:r>
      <w:r w:rsidRPr="00AE4782">
        <w:t xml:space="preserve"> [von … bis …]</w:t>
      </w:r>
      <w:r w:rsidRPr="00AE4782">
        <w:br/>
      </w:r>
      <w:r w:rsidRPr="00AE4782">
        <w:rPr>
          <w:b/>
          <w:bCs/>
        </w:rPr>
        <w:t>Wochentag und Uhrzeit:</w:t>
      </w:r>
      <w:r w:rsidRPr="00AE4782">
        <w:t xml:space="preserve"> [z. B. dienstags, 14:00–15:00 Uhr]</w:t>
      </w:r>
      <w:r w:rsidRPr="00AE4782">
        <w:br/>
      </w:r>
      <w:r w:rsidRPr="00AE4782">
        <w:rPr>
          <w:b/>
          <w:bCs/>
        </w:rPr>
        <w:t>Ort:</w:t>
      </w:r>
      <w:r w:rsidRPr="00AE4782">
        <w:t xml:space="preserve"> [Sporthalle / Bewegungsraum]</w:t>
      </w:r>
      <w:r w:rsidRPr="00AE4782">
        <w:br/>
      </w:r>
      <w:r w:rsidRPr="00AE4782">
        <w:rPr>
          <w:b/>
          <w:bCs/>
        </w:rPr>
        <w:t>Umfang:</w:t>
      </w:r>
      <w:r w:rsidRPr="00AE4782">
        <w:t xml:space="preserve"> 20 Einheiten</w:t>
      </w:r>
      <w:r w:rsidRPr="00AE4782">
        <w:br/>
      </w:r>
      <w:r w:rsidRPr="00AE4782">
        <w:rPr>
          <w:b/>
          <w:bCs/>
        </w:rPr>
        <w:t>Gruppengröße:</w:t>
      </w:r>
      <w:r w:rsidRPr="00AE4782">
        <w:t xml:space="preserve"> maximal 15 Kinder</w:t>
      </w:r>
      <w:r w:rsidRPr="00AE4782">
        <w:br/>
      </w:r>
      <w:r w:rsidRPr="00AE4782">
        <w:rPr>
          <w:b/>
          <w:bCs/>
        </w:rPr>
        <w:t>Kosten:</w:t>
      </w:r>
      <w:r w:rsidRPr="00AE4782">
        <w:t xml:space="preserve"> Die Teilnahme ist </w:t>
      </w:r>
      <w:r w:rsidRPr="00AE4782">
        <w:rPr>
          <w:b/>
          <w:bCs/>
        </w:rPr>
        <w:t>kostenlos</w:t>
      </w:r>
      <w:r w:rsidRPr="00AE4782">
        <w:t>.</w:t>
      </w:r>
    </w:p>
    <w:p w14:paraId="586B2160" w14:textId="77777777" w:rsidR="00AE4782" w:rsidRDefault="00AE4782" w:rsidP="00AE4782">
      <w:pPr>
        <w:spacing w:line="240" w:lineRule="exact"/>
      </w:pPr>
    </w:p>
    <w:p w14:paraId="238E3AB6" w14:textId="77777777" w:rsidR="00AE4782" w:rsidRPr="00AE4782" w:rsidRDefault="00AE4782" w:rsidP="00AE4782">
      <w:pPr>
        <w:spacing w:line="240" w:lineRule="exact"/>
      </w:pPr>
    </w:p>
    <w:p w14:paraId="26C5B0AD" w14:textId="3630D6F8" w:rsidR="00AE4782" w:rsidRPr="00AE4782" w:rsidRDefault="00AE4782" w:rsidP="00AE4782">
      <w:pPr>
        <w:spacing w:line="240" w:lineRule="exact"/>
      </w:pPr>
      <w:r w:rsidRPr="00AE4782">
        <w:t>Die Teilnahme an der Bewegungsfördergruppe ist für alle Kinder, die eine Einladung erhalten möglich</w:t>
      </w:r>
      <w:r w:rsidR="00C150D8">
        <w:t xml:space="preserve">, auch wenn sie nicht in der Ganztags- oder Nachmittagsbetreuung angemeldet sind. </w:t>
      </w:r>
      <w:r w:rsidRPr="00AE4782">
        <w:t xml:space="preserve">Eine qualifizierte Kursleitung führt die Bewegungsfördergruppe durch. </w:t>
      </w:r>
    </w:p>
    <w:p w14:paraId="2CC7C3A3" w14:textId="77777777" w:rsidR="00C150D8" w:rsidRDefault="00C150D8" w:rsidP="00AE4782">
      <w:pPr>
        <w:spacing w:line="240" w:lineRule="exact"/>
      </w:pPr>
    </w:p>
    <w:p w14:paraId="68F72717" w14:textId="77777777" w:rsidR="00AE4782" w:rsidRDefault="00AE4782" w:rsidP="00AE4782">
      <w:pPr>
        <w:spacing w:line="240" w:lineRule="exact"/>
      </w:pPr>
      <w:r w:rsidRPr="00AE4782">
        <w:t xml:space="preserve">Bitte geben Sie uns die untenstehende Teilnahmeerklärung bis zum </w:t>
      </w:r>
      <w:r w:rsidRPr="00AE4782">
        <w:rPr>
          <w:b/>
          <w:bCs/>
        </w:rPr>
        <w:t>[Datum]</w:t>
      </w:r>
      <w:r w:rsidRPr="00AE4782">
        <w:t xml:space="preserve"> zurück.</w:t>
      </w:r>
    </w:p>
    <w:p w14:paraId="2DADFF92" w14:textId="77777777" w:rsidR="00C150D8" w:rsidRPr="00AE4782" w:rsidRDefault="00C150D8" w:rsidP="00AE4782">
      <w:pPr>
        <w:spacing w:line="240" w:lineRule="exact"/>
      </w:pPr>
    </w:p>
    <w:p w14:paraId="6CA379F7" w14:textId="77777777" w:rsidR="00AE4782" w:rsidRPr="00AE4782" w:rsidRDefault="00AE4782" w:rsidP="00AE4782">
      <w:pPr>
        <w:spacing w:line="240" w:lineRule="exact"/>
      </w:pPr>
      <w:r w:rsidRPr="00AE4782">
        <w:t xml:space="preserve">Bei Fragen können Sie sich gerne an </w:t>
      </w:r>
      <w:r w:rsidRPr="00AE4782">
        <w:rPr>
          <w:b/>
          <w:bCs/>
        </w:rPr>
        <w:t>[Ansprechperson / Kontaktdaten]</w:t>
      </w:r>
      <w:r w:rsidRPr="00AE4782">
        <w:t xml:space="preserve"> wenden.</w:t>
      </w:r>
    </w:p>
    <w:p w14:paraId="568AE60D" w14:textId="77777777" w:rsidR="00AE4782" w:rsidRPr="00AE4782" w:rsidRDefault="00AE4782" w:rsidP="00AE4782">
      <w:pPr>
        <w:spacing w:line="240" w:lineRule="exact"/>
      </w:pPr>
      <w:r w:rsidRPr="00AE4782">
        <w:t>Herzliche Grüße</w:t>
      </w:r>
    </w:p>
    <w:p w14:paraId="29A85B2A" w14:textId="77777777" w:rsidR="00AE4782" w:rsidRPr="00AE4782" w:rsidRDefault="00AE4782" w:rsidP="00AE4782">
      <w:pPr>
        <w:spacing w:line="240" w:lineRule="exact"/>
        <w:rPr>
          <w:b/>
          <w:bCs/>
        </w:rPr>
      </w:pPr>
    </w:p>
    <w:p w14:paraId="3ABE16F3" w14:textId="77777777" w:rsidR="00AE4782" w:rsidRPr="00AE4782" w:rsidRDefault="00AE4782" w:rsidP="00AE4782">
      <w:pPr>
        <w:spacing w:line="240" w:lineRule="exact"/>
        <w:rPr>
          <w:b/>
          <w:bCs/>
        </w:rPr>
      </w:pPr>
    </w:p>
    <w:p w14:paraId="29834710" w14:textId="77777777" w:rsidR="00AE4782" w:rsidRPr="00AE4782" w:rsidRDefault="00AE4782" w:rsidP="00AE4782">
      <w:pPr>
        <w:spacing w:line="240" w:lineRule="exact"/>
      </w:pPr>
      <w:r w:rsidRPr="00AE4782">
        <w:rPr>
          <w:b/>
          <w:bCs/>
        </w:rPr>
        <w:t>[Name Schulleitung / Ansprechperson]</w:t>
      </w:r>
      <w:r w:rsidRPr="00AE4782">
        <w:br/>
      </w:r>
      <w:r w:rsidRPr="00AE4782">
        <w:rPr>
          <w:b/>
          <w:bCs/>
        </w:rPr>
        <w:t>[Name der Schule]</w:t>
      </w:r>
    </w:p>
    <w:p w14:paraId="61B42446" w14:textId="77777777" w:rsidR="00413E36" w:rsidRDefault="00413E36" w:rsidP="005B4027">
      <w:pPr>
        <w:spacing w:line="240" w:lineRule="exact"/>
      </w:pPr>
    </w:p>
    <w:p w14:paraId="7BE23F0B" w14:textId="77777777" w:rsidR="007D6F65" w:rsidRDefault="007D6F65" w:rsidP="007D6F65">
      <w:pPr>
        <w:jc w:val="both"/>
        <w:rPr>
          <w:b/>
          <w:bCs/>
          <w:szCs w:val="20"/>
        </w:rPr>
      </w:pPr>
    </w:p>
    <w:p w14:paraId="69E95E94" w14:textId="77777777" w:rsidR="007D6F65" w:rsidRDefault="007D6F65" w:rsidP="007D6F65">
      <w:pPr>
        <w:jc w:val="both"/>
        <w:rPr>
          <w:b/>
          <w:bCs/>
          <w:szCs w:val="20"/>
        </w:rPr>
      </w:pPr>
    </w:p>
    <w:p w14:paraId="2DFCE32B" w14:textId="77777777" w:rsidR="007C7746" w:rsidRDefault="007C7746" w:rsidP="007D6F65">
      <w:pPr>
        <w:jc w:val="both"/>
        <w:rPr>
          <w:b/>
          <w:bCs/>
          <w:szCs w:val="20"/>
        </w:rPr>
      </w:pPr>
    </w:p>
    <w:p w14:paraId="7D4F7827" w14:textId="77777777" w:rsidR="007C7746" w:rsidRDefault="007C7746" w:rsidP="007D6F65">
      <w:pPr>
        <w:jc w:val="both"/>
        <w:rPr>
          <w:b/>
          <w:bCs/>
          <w:szCs w:val="20"/>
        </w:rPr>
      </w:pPr>
    </w:p>
    <w:p w14:paraId="717D87A4" w14:textId="3413F94B" w:rsidR="007D6F65" w:rsidRPr="007C7746" w:rsidRDefault="007D6F65" w:rsidP="007D6F65">
      <w:pPr>
        <w:jc w:val="both"/>
        <w:rPr>
          <w:b/>
          <w:bCs/>
          <w:szCs w:val="20"/>
          <w:u w:val="single"/>
        </w:rPr>
      </w:pPr>
      <w:r w:rsidRPr="007C7746">
        <w:rPr>
          <w:b/>
          <w:bCs/>
          <w:szCs w:val="20"/>
          <w:u w:val="single"/>
        </w:rPr>
        <w:t>Teilnahmeerklärung zur Bewegungsfördergruppe</w:t>
      </w:r>
    </w:p>
    <w:p w14:paraId="77C9A2F9" w14:textId="77777777" w:rsidR="007D6F65" w:rsidRDefault="007D6F65" w:rsidP="007D6F65">
      <w:pPr>
        <w:jc w:val="both"/>
        <w:rPr>
          <w:b/>
          <w:bCs/>
          <w:szCs w:val="20"/>
        </w:rPr>
      </w:pPr>
    </w:p>
    <w:p w14:paraId="14CA90CA" w14:textId="77777777" w:rsidR="007C7746" w:rsidRDefault="007C7746" w:rsidP="007D6F65">
      <w:pPr>
        <w:jc w:val="both"/>
        <w:rPr>
          <w:b/>
          <w:bCs/>
          <w:szCs w:val="20"/>
        </w:rPr>
      </w:pPr>
    </w:p>
    <w:p w14:paraId="0D7E292A" w14:textId="77777777" w:rsidR="007D6F65" w:rsidRDefault="007D6F65" w:rsidP="007D6F65">
      <w:pPr>
        <w:jc w:val="both"/>
        <w:rPr>
          <w:szCs w:val="20"/>
        </w:rPr>
      </w:pPr>
      <w:r w:rsidRPr="00800954">
        <w:rPr>
          <w:b/>
          <w:bCs/>
          <w:szCs w:val="20"/>
        </w:rPr>
        <w:t>Name des Kindes:</w:t>
      </w:r>
      <w:r w:rsidRPr="00800954">
        <w:rPr>
          <w:szCs w:val="20"/>
        </w:rPr>
        <w:t xml:space="preserve"> ______________________________________________</w:t>
      </w:r>
    </w:p>
    <w:p w14:paraId="447EC04F" w14:textId="77777777" w:rsidR="007D6F65" w:rsidRPr="00800954" w:rsidRDefault="007D6F65" w:rsidP="007D6F65">
      <w:pPr>
        <w:jc w:val="both"/>
        <w:rPr>
          <w:szCs w:val="20"/>
        </w:rPr>
      </w:pPr>
    </w:p>
    <w:p w14:paraId="3BFDE9BA" w14:textId="77777777" w:rsidR="007D6F65" w:rsidRDefault="007D6F65" w:rsidP="007D6F65">
      <w:pPr>
        <w:jc w:val="both"/>
        <w:rPr>
          <w:szCs w:val="20"/>
        </w:rPr>
      </w:pPr>
      <w:r w:rsidRPr="00800954">
        <w:rPr>
          <w:b/>
          <w:bCs/>
          <w:szCs w:val="20"/>
        </w:rPr>
        <w:t>Klasse:</w:t>
      </w:r>
      <w:r w:rsidRPr="00800954">
        <w:rPr>
          <w:szCs w:val="20"/>
        </w:rPr>
        <w:t xml:space="preserve"> ___________________</w:t>
      </w:r>
    </w:p>
    <w:p w14:paraId="3830934C" w14:textId="77777777" w:rsidR="007D6F65" w:rsidRPr="00800954" w:rsidRDefault="007D6F65" w:rsidP="007D6F65">
      <w:pPr>
        <w:jc w:val="both"/>
        <w:rPr>
          <w:szCs w:val="20"/>
        </w:rPr>
      </w:pPr>
    </w:p>
    <w:p w14:paraId="16FC6AA0" w14:textId="77777777" w:rsidR="007D6F65" w:rsidRDefault="007D6F65" w:rsidP="007D6F65">
      <w:pPr>
        <w:jc w:val="both"/>
        <w:rPr>
          <w:b/>
          <w:bCs/>
          <w:szCs w:val="20"/>
        </w:rPr>
      </w:pPr>
    </w:p>
    <w:p w14:paraId="6C933EBC" w14:textId="77777777" w:rsidR="007D6F65" w:rsidRDefault="007D6F65" w:rsidP="007D6F65">
      <w:pPr>
        <w:jc w:val="both"/>
        <w:rPr>
          <w:b/>
          <w:bCs/>
          <w:szCs w:val="20"/>
        </w:rPr>
      </w:pPr>
      <w:r w:rsidRPr="00800954">
        <w:rPr>
          <w:b/>
          <w:bCs/>
          <w:szCs w:val="20"/>
        </w:rPr>
        <w:t>Teilnahme</w:t>
      </w:r>
    </w:p>
    <w:p w14:paraId="17A97038" w14:textId="77777777" w:rsidR="007D6F65" w:rsidRPr="00800954" w:rsidRDefault="007D6F65" w:rsidP="007D6F65">
      <w:pPr>
        <w:jc w:val="both"/>
        <w:rPr>
          <w:b/>
          <w:bCs/>
          <w:szCs w:val="20"/>
        </w:rPr>
      </w:pPr>
    </w:p>
    <w:p w14:paraId="67DA9E7E" w14:textId="77777777" w:rsidR="007D6F65" w:rsidRPr="00800954" w:rsidRDefault="007D6F65" w:rsidP="007D6F65">
      <w:pPr>
        <w:jc w:val="both"/>
        <w:rPr>
          <w:b/>
          <w:bCs/>
          <w:szCs w:val="20"/>
        </w:rPr>
      </w:pPr>
      <w:r w:rsidRPr="00800954">
        <w:rPr>
          <w:rFonts w:ascii="Segoe UI Symbol" w:hAnsi="Segoe UI Symbol" w:cs="Segoe UI Symbol"/>
          <w:szCs w:val="20"/>
        </w:rPr>
        <w:t>☐</w:t>
      </w:r>
      <w:r w:rsidRPr="00800954">
        <w:rPr>
          <w:szCs w:val="20"/>
        </w:rPr>
        <w:t xml:space="preserve"> </w:t>
      </w:r>
      <w:r w:rsidRPr="00800954">
        <w:rPr>
          <w:b/>
          <w:bCs/>
          <w:szCs w:val="20"/>
        </w:rPr>
        <w:t>Ja, mein Kind nimmt an der Bewegungsfördergruppe teil.</w:t>
      </w:r>
    </w:p>
    <w:p w14:paraId="48FF2CB4" w14:textId="77777777" w:rsidR="007D6F65" w:rsidRPr="00800954" w:rsidRDefault="007D6F65" w:rsidP="007D6F65">
      <w:pPr>
        <w:jc w:val="both"/>
        <w:rPr>
          <w:b/>
          <w:bCs/>
          <w:szCs w:val="20"/>
        </w:rPr>
      </w:pPr>
      <w:r w:rsidRPr="00800954">
        <w:rPr>
          <w:rFonts w:ascii="Segoe UI Symbol" w:hAnsi="Segoe UI Symbol" w:cs="Segoe UI Symbol"/>
          <w:szCs w:val="20"/>
        </w:rPr>
        <w:t>☐</w:t>
      </w:r>
      <w:r w:rsidRPr="00800954">
        <w:rPr>
          <w:szCs w:val="20"/>
        </w:rPr>
        <w:t xml:space="preserve"> </w:t>
      </w:r>
      <w:r w:rsidRPr="00800954">
        <w:rPr>
          <w:b/>
          <w:bCs/>
          <w:szCs w:val="20"/>
        </w:rPr>
        <w:t>Nein, mein Kind nimmt an der Bewegungsfördergruppe nicht teil.</w:t>
      </w:r>
    </w:p>
    <w:p w14:paraId="0062C292" w14:textId="77777777" w:rsidR="007D6F65" w:rsidRDefault="007D6F65" w:rsidP="007D6F65">
      <w:pPr>
        <w:jc w:val="both"/>
        <w:rPr>
          <w:b/>
          <w:bCs/>
          <w:szCs w:val="20"/>
        </w:rPr>
      </w:pPr>
    </w:p>
    <w:p w14:paraId="52796C9C" w14:textId="77777777" w:rsidR="007D6F65" w:rsidRDefault="007D6F65" w:rsidP="007D6F65">
      <w:pPr>
        <w:jc w:val="both"/>
        <w:rPr>
          <w:b/>
          <w:bCs/>
          <w:szCs w:val="20"/>
        </w:rPr>
      </w:pPr>
    </w:p>
    <w:p w14:paraId="67CF11F6" w14:textId="5A42DF32" w:rsidR="007D6F65" w:rsidRDefault="007D6F65" w:rsidP="007D6F65">
      <w:pPr>
        <w:jc w:val="both"/>
        <w:rPr>
          <w:b/>
          <w:bCs/>
          <w:szCs w:val="20"/>
        </w:rPr>
      </w:pPr>
      <w:r w:rsidRPr="00800954">
        <w:rPr>
          <w:b/>
          <w:bCs/>
          <w:szCs w:val="20"/>
        </w:rPr>
        <w:t>Nach der Bewegungsfördergruppe</w:t>
      </w:r>
    </w:p>
    <w:p w14:paraId="3300C8D2" w14:textId="77777777" w:rsidR="007D6F65" w:rsidRPr="00800954" w:rsidRDefault="007D6F65" w:rsidP="007D6F65">
      <w:pPr>
        <w:jc w:val="both"/>
        <w:rPr>
          <w:b/>
          <w:bCs/>
          <w:szCs w:val="20"/>
        </w:rPr>
      </w:pPr>
    </w:p>
    <w:p w14:paraId="0DF0E9AE" w14:textId="77777777" w:rsidR="007D6F65" w:rsidRPr="00800954" w:rsidRDefault="007D6F65" w:rsidP="007D6F65">
      <w:pPr>
        <w:jc w:val="both"/>
        <w:rPr>
          <w:szCs w:val="20"/>
        </w:rPr>
      </w:pPr>
      <w:r w:rsidRPr="00800954">
        <w:rPr>
          <w:rFonts w:ascii="Segoe UI Symbol" w:hAnsi="Segoe UI Symbol" w:cs="Segoe UI Symbol"/>
          <w:szCs w:val="20"/>
        </w:rPr>
        <w:t>☐</w:t>
      </w:r>
      <w:r w:rsidRPr="00800954">
        <w:rPr>
          <w:szCs w:val="20"/>
        </w:rPr>
        <w:t xml:space="preserve"> Mein Kind darf nach Ende der Bewegungsfördergruppe selbstständig nach Hause gehen.</w:t>
      </w:r>
    </w:p>
    <w:p w14:paraId="6E417BDE" w14:textId="77777777" w:rsidR="007D6F65" w:rsidRPr="00800954" w:rsidRDefault="007D6F65" w:rsidP="007D6F65">
      <w:pPr>
        <w:jc w:val="both"/>
        <w:rPr>
          <w:szCs w:val="20"/>
        </w:rPr>
      </w:pPr>
      <w:r w:rsidRPr="00800954">
        <w:rPr>
          <w:rFonts w:ascii="Segoe UI Symbol" w:hAnsi="Segoe UI Symbol" w:cs="Segoe UI Symbol"/>
          <w:szCs w:val="20"/>
        </w:rPr>
        <w:t>☐</w:t>
      </w:r>
      <w:r w:rsidRPr="00800954">
        <w:rPr>
          <w:szCs w:val="20"/>
        </w:rPr>
        <w:t xml:space="preserve"> Mein Kind wird nach Ende der Bewegungsfördergruppe abgeholt.</w:t>
      </w:r>
    </w:p>
    <w:p w14:paraId="6139F4AC" w14:textId="77777777" w:rsidR="007D6F65" w:rsidRPr="00800954" w:rsidRDefault="007D6F65" w:rsidP="007D6F65">
      <w:pPr>
        <w:jc w:val="both"/>
        <w:rPr>
          <w:szCs w:val="20"/>
        </w:rPr>
      </w:pPr>
      <w:r w:rsidRPr="00800954">
        <w:rPr>
          <w:rFonts w:ascii="Segoe UI Symbol" w:hAnsi="Segoe UI Symbol" w:cs="Segoe UI Symbol"/>
          <w:szCs w:val="20"/>
        </w:rPr>
        <w:t>☐</w:t>
      </w:r>
      <w:r w:rsidRPr="00800954">
        <w:rPr>
          <w:szCs w:val="20"/>
        </w:rPr>
        <w:t xml:space="preserve"> Mein Kind kehrt anschließend in die Betreuung / Hort/ den Ganztag zurück.</w:t>
      </w:r>
    </w:p>
    <w:p w14:paraId="076C6299" w14:textId="77777777" w:rsidR="007D6F65" w:rsidRDefault="007D6F65" w:rsidP="007D6F65">
      <w:pPr>
        <w:jc w:val="both"/>
        <w:rPr>
          <w:b/>
          <w:bCs/>
          <w:szCs w:val="20"/>
        </w:rPr>
      </w:pPr>
    </w:p>
    <w:p w14:paraId="54AEF1F7" w14:textId="77777777" w:rsidR="007D6F65" w:rsidRDefault="007D6F65" w:rsidP="007D6F65">
      <w:pPr>
        <w:rPr>
          <w:b/>
          <w:bCs/>
          <w:szCs w:val="20"/>
        </w:rPr>
      </w:pPr>
    </w:p>
    <w:p w14:paraId="66406E49" w14:textId="174888A5" w:rsidR="007D6F65" w:rsidRDefault="007D6F65" w:rsidP="007D6F65">
      <w:pPr>
        <w:rPr>
          <w:b/>
          <w:bCs/>
          <w:szCs w:val="20"/>
        </w:rPr>
      </w:pPr>
      <w:r w:rsidRPr="00800954">
        <w:rPr>
          <w:b/>
          <w:bCs/>
          <w:szCs w:val="20"/>
        </w:rPr>
        <w:t>Besonderheiten, die für die Durchführung wichtig sind:</w:t>
      </w:r>
    </w:p>
    <w:p w14:paraId="640F4193" w14:textId="4024FE66" w:rsidR="007D6F65" w:rsidRPr="00800954" w:rsidRDefault="007D6F65" w:rsidP="007D6F65">
      <w:pPr>
        <w:rPr>
          <w:szCs w:val="20"/>
        </w:rPr>
      </w:pPr>
      <w:r w:rsidRPr="00800954">
        <w:rPr>
          <w:szCs w:val="20"/>
        </w:rPr>
        <w:br/>
        <w:t>(z. B. Allergien, körperliche Einschränkungen, chronische Krankheiten, Behinderungen, oder andere Hinweise, die die Kursleitung kennen sollte)</w:t>
      </w:r>
    </w:p>
    <w:p w14:paraId="385394DF" w14:textId="77777777" w:rsidR="007D6F65" w:rsidRPr="00800954" w:rsidRDefault="00B80A7C" w:rsidP="007D6F65">
      <w:pPr>
        <w:jc w:val="both"/>
        <w:rPr>
          <w:szCs w:val="20"/>
        </w:rPr>
      </w:pPr>
      <w:r>
        <w:rPr>
          <w:szCs w:val="20"/>
        </w:rPr>
        <w:pict w14:anchorId="0F1BBB92">
          <v:rect id="_x0000_i1026" style="width:0;height:1.5pt" o:hralign="center" o:hrstd="t" o:hr="t" fillcolor="#a0a0a0" stroked="f"/>
        </w:pict>
      </w:r>
    </w:p>
    <w:p w14:paraId="7982FB23" w14:textId="77777777" w:rsidR="007D6F65" w:rsidRDefault="00B80A7C" w:rsidP="007D6F65">
      <w:pPr>
        <w:jc w:val="both"/>
        <w:rPr>
          <w:szCs w:val="20"/>
        </w:rPr>
      </w:pPr>
      <w:r>
        <w:rPr>
          <w:szCs w:val="20"/>
        </w:rPr>
        <w:pict w14:anchorId="35F7762E">
          <v:rect id="_x0000_i1027" style="width:0;height:1.5pt" o:hralign="center" o:bullet="t" o:hrstd="t" o:hr="t" fillcolor="#a0a0a0" stroked="f"/>
        </w:pict>
      </w:r>
    </w:p>
    <w:p w14:paraId="6B80C1CD" w14:textId="77777777" w:rsidR="007D6F65" w:rsidRPr="00800954" w:rsidRDefault="007D6F65" w:rsidP="007D6F65">
      <w:pPr>
        <w:jc w:val="both"/>
        <w:rPr>
          <w:szCs w:val="20"/>
        </w:rPr>
      </w:pPr>
    </w:p>
    <w:p w14:paraId="30E95C89" w14:textId="77777777" w:rsidR="007D6F65" w:rsidRDefault="007D6F65" w:rsidP="007D6F65">
      <w:pPr>
        <w:jc w:val="both"/>
        <w:rPr>
          <w:b/>
          <w:bCs/>
          <w:szCs w:val="20"/>
        </w:rPr>
      </w:pPr>
    </w:p>
    <w:p w14:paraId="038FC020" w14:textId="77777777" w:rsidR="007D6F65" w:rsidRDefault="007D6F65" w:rsidP="007D6F65">
      <w:pPr>
        <w:jc w:val="both"/>
        <w:rPr>
          <w:szCs w:val="20"/>
        </w:rPr>
      </w:pPr>
      <w:r w:rsidRPr="00800954">
        <w:rPr>
          <w:b/>
          <w:bCs/>
          <w:szCs w:val="20"/>
        </w:rPr>
        <w:t>Telefonnummer für Rückfragen / Notfälle:</w:t>
      </w:r>
      <w:r w:rsidRPr="00800954">
        <w:rPr>
          <w:szCs w:val="20"/>
        </w:rPr>
        <w:t xml:space="preserve"> _______________________________</w:t>
      </w:r>
    </w:p>
    <w:p w14:paraId="100D8242" w14:textId="77777777" w:rsidR="007D6F65" w:rsidRDefault="007D6F65" w:rsidP="007D6F65">
      <w:pPr>
        <w:jc w:val="both"/>
        <w:rPr>
          <w:szCs w:val="20"/>
        </w:rPr>
      </w:pPr>
    </w:p>
    <w:p w14:paraId="3CCA429F" w14:textId="77777777" w:rsidR="007D6F65" w:rsidRPr="00800954" w:rsidRDefault="007D6F65" w:rsidP="007D6F65">
      <w:pPr>
        <w:jc w:val="both"/>
        <w:rPr>
          <w:szCs w:val="20"/>
        </w:rPr>
      </w:pPr>
      <w:r>
        <w:rPr>
          <w:szCs w:val="20"/>
        </w:rPr>
        <w:t>Ich bin damit einverstanden in eine WhatsApp-Gruppe mit der Übungsleitung eingeladen zu werden.</w:t>
      </w:r>
    </w:p>
    <w:p w14:paraId="366AB40A" w14:textId="77777777" w:rsidR="007D6F65" w:rsidRDefault="007D6F65" w:rsidP="007D6F65">
      <w:pPr>
        <w:jc w:val="both"/>
        <w:rPr>
          <w:szCs w:val="20"/>
        </w:rPr>
      </w:pPr>
      <w:r w:rsidRPr="00800954">
        <w:rPr>
          <w:rFonts w:ascii="Segoe UI Symbol" w:hAnsi="Segoe UI Symbol" w:cs="Segoe UI Symbol"/>
          <w:szCs w:val="20"/>
        </w:rPr>
        <w:t>☐</w:t>
      </w:r>
      <w:r w:rsidRPr="00800954">
        <w:rPr>
          <w:szCs w:val="20"/>
        </w:rPr>
        <w:t xml:space="preserve"> </w:t>
      </w:r>
      <w:r>
        <w:rPr>
          <w:szCs w:val="20"/>
        </w:rPr>
        <w:t xml:space="preserve">ja </w:t>
      </w:r>
    </w:p>
    <w:p w14:paraId="3689BB26" w14:textId="77777777" w:rsidR="007D6F65" w:rsidRDefault="007D6F65" w:rsidP="007D6F65">
      <w:pPr>
        <w:jc w:val="both"/>
        <w:rPr>
          <w:szCs w:val="20"/>
        </w:rPr>
      </w:pPr>
      <w:r w:rsidRPr="00800954">
        <w:rPr>
          <w:rFonts w:ascii="Segoe UI Symbol" w:hAnsi="Segoe UI Symbol" w:cs="Segoe UI Symbol"/>
          <w:szCs w:val="20"/>
        </w:rPr>
        <w:t>☐</w:t>
      </w:r>
      <w:r w:rsidRPr="00800954">
        <w:rPr>
          <w:szCs w:val="20"/>
        </w:rPr>
        <w:t xml:space="preserve"> </w:t>
      </w:r>
      <w:r>
        <w:rPr>
          <w:szCs w:val="20"/>
        </w:rPr>
        <w:t xml:space="preserve">nein </w:t>
      </w:r>
    </w:p>
    <w:p w14:paraId="5CDD80A3" w14:textId="77777777" w:rsidR="007D6F65" w:rsidRPr="00800954" w:rsidRDefault="007D6F65" w:rsidP="007D6F65">
      <w:pPr>
        <w:jc w:val="both"/>
        <w:rPr>
          <w:szCs w:val="20"/>
        </w:rPr>
      </w:pPr>
    </w:p>
    <w:p w14:paraId="17E12F69" w14:textId="77777777" w:rsidR="007C7746" w:rsidRDefault="007C7746" w:rsidP="007D6F65">
      <w:pPr>
        <w:jc w:val="both"/>
        <w:rPr>
          <w:b/>
          <w:bCs/>
          <w:szCs w:val="20"/>
        </w:rPr>
      </w:pPr>
    </w:p>
    <w:p w14:paraId="389CD345" w14:textId="04785854" w:rsidR="007D6F65" w:rsidRDefault="007D6F65" w:rsidP="007D6F65">
      <w:pPr>
        <w:jc w:val="both"/>
        <w:rPr>
          <w:szCs w:val="20"/>
        </w:rPr>
      </w:pPr>
      <w:r w:rsidRPr="00800954">
        <w:rPr>
          <w:b/>
          <w:bCs/>
          <w:szCs w:val="20"/>
        </w:rPr>
        <w:t>Name eines/einer Erziehungsberechtigten:</w:t>
      </w:r>
      <w:r w:rsidRPr="00800954">
        <w:rPr>
          <w:szCs w:val="20"/>
        </w:rPr>
        <w:t xml:space="preserve"> _______________________________</w:t>
      </w:r>
    </w:p>
    <w:p w14:paraId="61A4FA88" w14:textId="77777777" w:rsidR="007D6F65" w:rsidRDefault="007D6F65" w:rsidP="007D6F65">
      <w:pPr>
        <w:jc w:val="both"/>
        <w:rPr>
          <w:szCs w:val="20"/>
        </w:rPr>
      </w:pPr>
    </w:p>
    <w:p w14:paraId="63246EA0" w14:textId="77777777" w:rsidR="007D6F65" w:rsidRPr="00800954" w:rsidRDefault="007D6F65" w:rsidP="007D6F65">
      <w:pPr>
        <w:jc w:val="both"/>
        <w:rPr>
          <w:szCs w:val="20"/>
        </w:rPr>
      </w:pPr>
    </w:p>
    <w:p w14:paraId="7361C0AD" w14:textId="77777777" w:rsidR="007D6F65" w:rsidRDefault="007D6F65" w:rsidP="007D6F65">
      <w:pPr>
        <w:jc w:val="both"/>
        <w:rPr>
          <w:szCs w:val="20"/>
        </w:rPr>
      </w:pPr>
      <w:r w:rsidRPr="00800954">
        <w:rPr>
          <w:szCs w:val="20"/>
        </w:rPr>
        <w:t>Mit meiner Unterschrift melde ich mein Kind verbindlich zur Bewegungsfördergruppe an.</w:t>
      </w:r>
    </w:p>
    <w:p w14:paraId="0829990C" w14:textId="77777777" w:rsidR="007D6F65" w:rsidRDefault="007D6F65" w:rsidP="007D6F65">
      <w:pPr>
        <w:jc w:val="both"/>
        <w:rPr>
          <w:szCs w:val="20"/>
        </w:rPr>
      </w:pPr>
    </w:p>
    <w:p w14:paraId="4A337B74" w14:textId="77777777" w:rsidR="007C7746" w:rsidRPr="00800954" w:rsidRDefault="007C7746" w:rsidP="007D6F65">
      <w:pPr>
        <w:jc w:val="both"/>
        <w:rPr>
          <w:szCs w:val="20"/>
        </w:rPr>
      </w:pPr>
    </w:p>
    <w:p w14:paraId="3EE11FED" w14:textId="25B0B86B" w:rsidR="007D6F65" w:rsidRDefault="007D6F65" w:rsidP="007D6F65">
      <w:pPr>
        <w:jc w:val="both"/>
        <w:rPr>
          <w:szCs w:val="20"/>
        </w:rPr>
      </w:pPr>
      <w:r w:rsidRPr="00800954">
        <w:rPr>
          <w:szCs w:val="20"/>
        </w:rPr>
        <w:t>______________________________________________________________</w:t>
      </w:r>
      <w:r>
        <w:rPr>
          <w:szCs w:val="20"/>
        </w:rPr>
        <w:t xml:space="preserve">____________ </w:t>
      </w:r>
    </w:p>
    <w:p w14:paraId="5D929446" w14:textId="426465C2" w:rsidR="007D6F65" w:rsidRPr="00D82A02" w:rsidRDefault="007D6F65" w:rsidP="007C7746">
      <w:r w:rsidRPr="00800954">
        <w:rPr>
          <w:b/>
          <w:bCs/>
          <w:szCs w:val="20"/>
        </w:rPr>
        <w:t>Ort, Datum</w:t>
      </w:r>
      <w:r>
        <w:rPr>
          <w:b/>
          <w:bCs/>
          <w:szCs w:val="20"/>
        </w:rPr>
        <w:tab/>
      </w:r>
      <w:r>
        <w:rPr>
          <w:b/>
          <w:bCs/>
          <w:szCs w:val="20"/>
        </w:rPr>
        <w:tab/>
      </w:r>
      <w:r>
        <w:rPr>
          <w:b/>
          <w:bCs/>
          <w:szCs w:val="20"/>
        </w:rPr>
        <w:tab/>
      </w:r>
      <w:r>
        <w:rPr>
          <w:b/>
          <w:bCs/>
          <w:szCs w:val="20"/>
        </w:rPr>
        <w:tab/>
      </w:r>
      <w:r w:rsidRPr="00800954">
        <w:rPr>
          <w:b/>
          <w:bCs/>
          <w:szCs w:val="20"/>
        </w:rPr>
        <w:t>Unterschrif</w:t>
      </w:r>
      <w:r w:rsidR="007C7746">
        <w:rPr>
          <w:b/>
          <w:bCs/>
          <w:szCs w:val="20"/>
        </w:rPr>
        <w:t xml:space="preserve">t </w:t>
      </w:r>
      <w:r w:rsidRPr="00800954">
        <w:rPr>
          <w:b/>
          <w:bCs/>
          <w:szCs w:val="20"/>
        </w:rPr>
        <w:t>eines/einer Erziehungsberechtigten</w:t>
      </w:r>
    </w:p>
    <w:p w14:paraId="2347A899" w14:textId="77777777" w:rsidR="007D6F65" w:rsidRPr="00BB1B05" w:rsidRDefault="007D6F65" w:rsidP="005B4027">
      <w:pPr>
        <w:spacing w:line="240" w:lineRule="exact"/>
      </w:pPr>
    </w:p>
    <w:sectPr w:rsidR="007D6F65" w:rsidRPr="00BB1B05" w:rsidSect="00B80A7C">
      <w:headerReference w:type="default" r:id="rId10"/>
      <w:footerReference w:type="even" r:id="rId11"/>
      <w:footerReference w:type="default" r:id="rId12"/>
      <w:headerReference w:type="first" r:id="rId13"/>
      <w:footerReference w:type="first" r:id="rId14"/>
      <w:pgSz w:w="11906" w:h="16838" w:code="9"/>
      <w:pgMar w:top="2835" w:right="1418" w:bottom="1701" w:left="1701" w:header="851"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57C6F5" w14:textId="77777777" w:rsidR="00E0671B" w:rsidRDefault="00E0671B">
      <w:r>
        <w:separator/>
      </w:r>
    </w:p>
  </w:endnote>
  <w:endnote w:type="continuationSeparator" w:id="0">
    <w:p w14:paraId="2E210CCB" w14:textId="77777777" w:rsidR="00E0671B" w:rsidRDefault="00E0671B">
      <w:r>
        <w:continuationSeparator/>
      </w:r>
    </w:p>
  </w:endnote>
  <w:endnote w:type="continuationNotice" w:id="1">
    <w:p w14:paraId="7563E621" w14:textId="77777777" w:rsidR="00E0671B" w:rsidRDefault="00E067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ffice">
    <w:altName w:val="Times New Roman"/>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8F6C31" w14:textId="77777777" w:rsidR="005F2775" w:rsidRDefault="005F2775" w:rsidP="005F277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ED5B1B">
      <w:rPr>
        <w:rStyle w:val="Seitenzahl"/>
        <w:noProof/>
      </w:rPr>
      <w:t>1</w:t>
    </w:r>
    <w:r>
      <w:rPr>
        <w:rStyle w:val="Seitenzahl"/>
      </w:rPr>
      <w:fldChar w:fldCharType="end"/>
    </w:r>
  </w:p>
  <w:p w14:paraId="56367522" w14:textId="77777777" w:rsidR="005F2775" w:rsidRDefault="005F2775" w:rsidP="005F277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013B5" w14:textId="77777777" w:rsidR="00527276" w:rsidRPr="00527276" w:rsidRDefault="006A3368" w:rsidP="00585111">
    <w:pPr>
      <w:tabs>
        <w:tab w:val="left" w:pos="851"/>
      </w:tabs>
      <w:jc w:val="center"/>
      <w:rPr>
        <w:sz w:val="16"/>
        <w:szCs w:val="16"/>
      </w:rPr>
    </w:pPr>
    <w:r>
      <w:rPr>
        <w:noProof/>
        <w:sz w:val="16"/>
        <w:szCs w:val="16"/>
      </w:rPr>
      <mc:AlternateContent>
        <mc:Choice Requires="wps">
          <w:drawing>
            <wp:anchor distT="0" distB="0" distL="114300" distR="114300" simplePos="0" relativeHeight="251658245" behindDoc="0" locked="1" layoutInCell="1" allowOverlap="0" wp14:anchorId="55A9B3EF" wp14:editId="6A68BE2D">
              <wp:simplePos x="0" y="0"/>
              <wp:positionH relativeFrom="column">
                <wp:posOffset>-6057900</wp:posOffset>
              </wp:positionH>
              <wp:positionV relativeFrom="margin">
                <wp:posOffset>8032115</wp:posOffset>
              </wp:positionV>
              <wp:extent cx="13081635" cy="28575"/>
              <wp:effectExtent l="0" t="0" r="0" b="0"/>
              <wp:wrapNone/>
              <wp:docPr id="4" name="Freeform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3081635" cy="28575"/>
                      </a:xfrm>
                      <a:custGeom>
                        <a:avLst/>
                        <a:gdLst>
                          <a:gd name="T0" fmla="*/ 0 w 20601"/>
                          <a:gd name="T1" fmla="*/ 0 h 45"/>
                          <a:gd name="T2" fmla="*/ 20601 w 20601"/>
                          <a:gd name="T3" fmla="*/ 45 h 45"/>
                        </a:gdLst>
                        <a:ahLst/>
                        <a:cxnLst>
                          <a:cxn ang="0">
                            <a:pos x="T0" y="T1"/>
                          </a:cxn>
                          <a:cxn ang="0">
                            <a:pos x="T2" y="T3"/>
                          </a:cxn>
                        </a:cxnLst>
                        <a:rect l="0" t="0" r="r" b="b"/>
                        <a:pathLst>
                          <a:path w="20601" h="45">
                            <a:moveTo>
                              <a:pt x="0" y="0"/>
                            </a:moveTo>
                            <a:cubicBezTo>
                              <a:pt x="3433" y="7"/>
                              <a:pt x="16309" y="36"/>
                              <a:pt x="20601" y="45"/>
                            </a:cubicBezTo>
                          </a:path>
                        </a:pathLst>
                      </a:custGeom>
                      <a:solidFill>
                        <a:srgbClr val="FFFFFF"/>
                      </a:solidFill>
                      <a:ln w="508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curve w14:anchorId="3CC0BFC8" id="Freeform 10"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from="-477pt,632.45pt" control1="-305.35pt,632.8pt" control2="338.45pt,634.25pt" to="553.05pt,634.7pt" coordsize="2060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" o:allowoverlap="f" strokeweight=".4pt">
              <v:path arrowok="t" o:connecttype="custom" o:connectlocs="0,0;13081635,28575" o:connectangles="0,0"/>
              <o:lock v:ext="edit" aspectratio="t"/>
              <w10:wrap anchory="margin"/>
              <w10:anchorlock/>
            </v:curve>
          </w:pict>
        </mc:Fallback>
      </mc:AlternateContent>
    </w:r>
  </w:p>
  <w:p w14:paraId="62E0D415" w14:textId="77777777" w:rsidR="00527276" w:rsidRPr="00527276" w:rsidRDefault="00527276" w:rsidP="00527276">
    <w:pPr>
      <w:tabs>
        <w:tab w:val="left" w:pos="851"/>
      </w:tabs>
      <w:jc w:val="right"/>
      <w:rPr>
        <w:sz w:val="16"/>
        <w:szCs w:val="16"/>
      </w:rPr>
    </w:pPr>
    <w:r w:rsidRPr="00527276">
      <w:rPr>
        <w:sz w:val="16"/>
        <w:szCs w:val="16"/>
      </w:rPr>
      <w:t>www.sportjugend-hessen.de</w:t>
    </w:r>
  </w:p>
  <w:p w14:paraId="6635057D" w14:textId="77777777" w:rsidR="005F2775" w:rsidRPr="00527276" w:rsidRDefault="005F2775" w:rsidP="00527276">
    <w:pPr>
      <w:pStyle w:val="Fuzeile"/>
      <w:ind w:left="426"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822A2" w14:textId="77777777" w:rsidR="00CB67C3" w:rsidRPr="00527276" w:rsidRDefault="006A3368" w:rsidP="00CB67C3">
    <w:pPr>
      <w:tabs>
        <w:tab w:val="left" w:pos="851"/>
      </w:tabs>
      <w:jc w:val="right"/>
      <w:rPr>
        <w:sz w:val="16"/>
        <w:szCs w:val="16"/>
      </w:rPr>
    </w:pPr>
    <w:r>
      <w:rPr>
        <w:noProof/>
        <w:sz w:val="16"/>
        <w:szCs w:val="16"/>
      </w:rPr>
      <mc:AlternateContent>
        <mc:Choice Requires="wps">
          <w:drawing>
            <wp:anchor distT="0" distB="0" distL="114300" distR="114300" simplePos="0" relativeHeight="251658244" behindDoc="0" locked="1" layoutInCell="1" allowOverlap="0" wp14:anchorId="6CE61473" wp14:editId="51AB83BA">
              <wp:simplePos x="0" y="0"/>
              <wp:positionH relativeFrom="column">
                <wp:posOffset>-6172200</wp:posOffset>
              </wp:positionH>
              <wp:positionV relativeFrom="margin">
                <wp:posOffset>8028940</wp:posOffset>
              </wp:positionV>
              <wp:extent cx="13081635" cy="28575"/>
              <wp:effectExtent l="0" t="0" r="0" b="0"/>
              <wp:wrapNone/>
              <wp:docPr id="1" name="Freeform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3081635" cy="28575"/>
                      </a:xfrm>
                      <a:custGeom>
                        <a:avLst/>
                        <a:gdLst>
                          <a:gd name="T0" fmla="*/ 0 w 20601"/>
                          <a:gd name="T1" fmla="*/ 0 h 45"/>
                          <a:gd name="T2" fmla="*/ 20601 w 20601"/>
                          <a:gd name="T3" fmla="*/ 45 h 45"/>
                        </a:gdLst>
                        <a:ahLst/>
                        <a:cxnLst>
                          <a:cxn ang="0">
                            <a:pos x="T0" y="T1"/>
                          </a:cxn>
                          <a:cxn ang="0">
                            <a:pos x="T2" y="T3"/>
                          </a:cxn>
                        </a:cxnLst>
                        <a:rect l="0" t="0" r="r" b="b"/>
                        <a:pathLst>
                          <a:path w="20601" h="45">
                            <a:moveTo>
                              <a:pt x="0" y="0"/>
                            </a:moveTo>
                            <a:cubicBezTo>
                              <a:pt x="3433" y="7"/>
                              <a:pt x="16309" y="36"/>
                              <a:pt x="20601" y="45"/>
                            </a:cubicBezTo>
                          </a:path>
                        </a:pathLst>
                      </a:custGeom>
                      <a:solidFill>
                        <a:srgbClr val="FFFFFF"/>
                      </a:solidFill>
                      <a:ln w="508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curve w14:anchorId="6C900BE2" id="Freeform 9"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from="-486pt,632.2pt" control1="-314.35pt,632.55pt" control2="329.45pt,634pt" to="544.05pt,634.45pt" coordsize="2060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" o:allowoverlap="f" strokeweight=".4pt">
              <v:path arrowok="t" o:connecttype="custom" o:connectlocs="0,0;13081635,28575" o:connectangles="0,0"/>
              <o:lock v:ext="edit" aspectratio="t"/>
              <w10:wrap anchory="margin"/>
              <w10:anchorlock/>
            </v:curve>
          </w:pict>
        </mc:Fallback>
      </mc:AlternateContent>
    </w:r>
    <w:r w:rsidR="00CB67C3" w:rsidRPr="00527276">
      <w:rPr>
        <w:sz w:val="16"/>
        <w:szCs w:val="16"/>
      </w:rPr>
      <w:t>www.sportjugend-hessen.de</w:t>
    </w:r>
  </w:p>
  <w:p w14:paraId="61555992" w14:textId="77777777" w:rsidR="00CB67C3" w:rsidRDefault="00CB67C3" w:rsidP="00CB67C3">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E86EF" w14:textId="77777777" w:rsidR="00E0671B" w:rsidRDefault="00E0671B">
      <w:r>
        <w:separator/>
      </w:r>
    </w:p>
  </w:footnote>
  <w:footnote w:type="continuationSeparator" w:id="0">
    <w:p w14:paraId="0C989FAF" w14:textId="77777777" w:rsidR="00E0671B" w:rsidRDefault="00E0671B">
      <w:r>
        <w:continuationSeparator/>
      </w:r>
    </w:p>
  </w:footnote>
  <w:footnote w:type="continuationNotice" w:id="1">
    <w:p w14:paraId="70E0BCAB" w14:textId="77777777" w:rsidR="00E0671B" w:rsidRDefault="00E067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6220F" w14:textId="5B4E50B3" w:rsidR="00EC2600" w:rsidRPr="000F6138" w:rsidRDefault="007C7746" w:rsidP="00984331">
    <w:pPr>
      <w:pStyle w:val="Kopfzeile"/>
      <w:rPr>
        <w:sz w:val="16"/>
        <w:szCs w:val="16"/>
      </w:rPr>
    </w:pPr>
    <w:r>
      <w:rPr>
        <w:noProof/>
      </w:rPr>
      <w:drawing>
        <wp:anchor distT="0" distB="0" distL="114300" distR="114300" simplePos="0" relativeHeight="251666439" behindDoc="0" locked="0" layoutInCell="1" allowOverlap="1" wp14:anchorId="0CD5DD70" wp14:editId="6CEB51DF">
          <wp:simplePos x="0" y="0"/>
          <wp:positionH relativeFrom="margin">
            <wp:posOffset>2187575</wp:posOffset>
          </wp:positionH>
          <wp:positionV relativeFrom="page">
            <wp:posOffset>673735</wp:posOffset>
          </wp:positionV>
          <wp:extent cx="1699054" cy="628650"/>
          <wp:effectExtent l="0" t="0" r="0" b="0"/>
          <wp:wrapNone/>
          <wp:docPr id="20332282" name="Grafik 6" descr="Für Schulen und Gruppen – Kletter- und Boulderzentrum Gieß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ür Schulen und Gruppen – Kletter- und Boulderzentrum Gieß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9054"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4122">
      <w:rPr>
        <w:noProof/>
      </w:rPr>
      <w:drawing>
        <wp:anchor distT="0" distB="0" distL="114300" distR="114300" simplePos="0" relativeHeight="251661319" behindDoc="0" locked="0" layoutInCell="1" allowOverlap="1" wp14:anchorId="0686B806" wp14:editId="09960733">
          <wp:simplePos x="0" y="0"/>
          <wp:positionH relativeFrom="column">
            <wp:posOffset>-175260</wp:posOffset>
          </wp:positionH>
          <wp:positionV relativeFrom="page">
            <wp:posOffset>632493</wp:posOffset>
          </wp:positionV>
          <wp:extent cx="1905000" cy="767681"/>
          <wp:effectExtent l="0" t="0" r="0" b="0"/>
          <wp:wrapNone/>
          <wp:docPr id="42784756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9515" cy="76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5111">
      <w:rPr>
        <w:noProof/>
      </w:rPr>
      <w:drawing>
        <wp:anchor distT="0" distB="0" distL="114300" distR="114300" simplePos="0" relativeHeight="251658247" behindDoc="1" locked="1" layoutInCell="1" allowOverlap="1" wp14:anchorId="21F0D4D3" wp14:editId="4C5F7624">
          <wp:simplePos x="0" y="0"/>
          <wp:positionH relativeFrom="page">
            <wp:posOffset>5349875</wp:posOffset>
          </wp:positionH>
          <wp:positionV relativeFrom="paragraph">
            <wp:posOffset>-154940</wp:posOffset>
          </wp:positionV>
          <wp:extent cx="1750060" cy="1402715"/>
          <wp:effectExtent l="0" t="0" r="2540" b="6985"/>
          <wp:wrapNone/>
          <wp:docPr id="1959963138"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963138" name="Bild 12"/>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750060"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006A3368">
      <w:rPr>
        <w:noProof/>
        <w:sz w:val="16"/>
        <w:szCs w:val="16"/>
      </w:rPr>
      <mc:AlternateContent>
        <mc:Choice Requires="wps">
          <w:drawing>
            <wp:anchor distT="0" distB="0" distL="114300" distR="114300" simplePos="0" relativeHeight="251658240" behindDoc="0" locked="1" layoutInCell="1" allowOverlap="1" wp14:anchorId="397F38CF" wp14:editId="4DB15F2F">
              <wp:simplePos x="0" y="0"/>
              <wp:positionH relativeFrom="column">
                <wp:posOffset>-227330</wp:posOffset>
              </wp:positionH>
              <wp:positionV relativeFrom="page">
                <wp:posOffset>1717675</wp:posOffset>
              </wp:positionV>
              <wp:extent cx="45085" cy="8820150"/>
              <wp:effectExtent l="0" t="0" r="0" b="0"/>
              <wp:wrapNone/>
              <wp:docPr id="6" name="Line 1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45085" cy="8820150"/>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C3DB7B0" id="Line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7.9pt,135.25pt" to="-14.35pt,8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" strokeweight=".4pt">
              <o:lock v:ext="edit" aspectratio="t"/>
              <w10:wrap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A01CE" w14:textId="1BEE0012" w:rsidR="00444122" w:rsidRPr="00444122" w:rsidRDefault="00F55D9F" w:rsidP="00444122">
    <w:pPr>
      <w:pStyle w:val="Kopfzeile"/>
      <w:jc w:val="right"/>
    </w:pPr>
    <w:r w:rsidRPr="00444122">
      <w:rPr>
        <w:noProof/>
      </w:rPr>
      <w:drawing>
        <wp:anchor distT="0" distB="0" distL="114300" distR="114300" simplePos="0" relativeHeight="251663367" behindDoc="0" locked="0" layoutInCell="1" allowOverlap="1" wp14:anchorId="4BFB8695" wp14:editId="30568526">
          <wp:simplePos x="0" y="0"/>
          <wp:positionH relativeFrom="margin">
            <wp:posOffset>-603885</wp:posOffset>
          </wp:positionH>
          <wp:positionV relativeFrom="page">
            <wp:posOffset>552450</wp:posOffset>
          </wp:positionV>
          <wp:extent cx="2105025" cy="848287"/>
          <wp:effectExtent l="0" t="0" r="0" b="9525"/>
          <wp:wrapNone/>
          <wp:docPr id="42646304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8439" cy="8536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F90924" w14:textId="14856605" w:rsidR="00CB67C3" w:rsidRDefault="00060DA7" w:rsidP="00CB67C3">
    <w:pPr>
      <w:pStyle w:val="Kopfzeile"/>
      <w:jc w:val="right"/>
    </w:pPr>
    <w:r>
      <w:rPr>
        <w:noProof/>
      </w:rPr>
      <w:drawing>
        <wp:anchor distT="0" distB="0" distL="114300" distR="114300" simplePos="0" relativeHeight="251664391" behindDoc="0" locked="0" layoutInCell="1" allowOverlap="1" wp14:anchorId="557041AD" wp14:editId="6A3EED2A">
          <wp:simplePos x="0" y="0"/>
          <wp:positionH relativeFrom="margin">
            <wp:posOffset>2083435</wp:posOffset>
          </wp:positionH>
          <wp:positionV relativeFrom="page">
            <wp:posOffset>704850</wp:posOffset>
          </wp:positionV>
          <wp:extent cx="1699054" cy="628650"/>
          <wp:effectExtent l="0" t="0" r="0" b="0"/>
          <wp:wrapNone/>
          <wp:docPr id="1928909504" name="Grafik 6" descr="Für Schulen und Gruppen – Kletter- und Boulderzentrum Gieß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ür Schulen und Gruppen – Kletter- und Boulderzentrum Gieß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9054"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6A3368">
      <w:rPr>
        <w:noProof/>
      </w:rPr>
      <w:drawing>
        <wp:anchor distT="0" distB="0" distL="114300" distR="114300" simplePos="0" relativeHeight="251658246" behindDoc="1" locked="1" layoutInCell="1" allowOverlap="1" wp14:anchorId="42EBD5C8" wp14:editId="2B0D272A">
          <wp:simplePos x="0" y="0"/>
          <wp:positionH relativeFrom="page">
            <wp:posOffset>5343525</wp:posOffset>
          </wp:positionH>
          <wp:positionV relativeFrom="paragraph">
            <wp:posOffset>-657860</wp:posOffset>
          </wp:positionV>
          <wp:extent cx="2209165" cy="1770380"/>
          <wp:effectExtent l="0" t="0" r="635" b="1270"/>
          <wp:wrapNone/>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 12"/>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2209165" cy="1770380"/>
                  </a:xfrm>
                  <a:prstGeom prst="rect">
                    <a:avLst/>
                  </a:prstGeom>
                  <a:noFill/>
                  <a:ln>
                    <a:noFill/>
                  </a:ln>
                </pic:spPr>
              </pic:pic>
            </a:graphicData>
          </a:graphic>
          <wp14:sizeRelH relativeFrom="page">
            <wp14:pctWidth>0</wp14:pctWidth>
          </wp14:sizeRelH>
          <wp14:sizeRelV relativeFrom="page">
            <wp14:pctHeight>0</wp14:pctHeight>
          </wp14:sizeRelV>
        </wp:anchor>
      </w:drawing>
    </w:r>
    <w:r w:rsidR="006A3368">
      <w:rPr>
        <w:noProof/>
      </w:rPr>
      <mc:AlternateContent>
        <mc:Choice Requires="wps">
          <w:drawing>
            <wp:anchor distT="0" distB="0" distL="114300" distR="114300" simplePos="0" relativeHeight="251658243" behindDoc="0" locked="1" layoutInCell="1" allowOverlap="0" wp14:anchorId="6905CCA2" wp14:editId="1E8845AF">
              <wp:simplePos x="0" y="0"/>
              <wp:positionH relativeFrom="column">
                <wp:posOffset>-226695</wp:posOffset>
              </wp:positionH>
              <wp:positionV relativeFrom="page">
                <wp:posOffset>2974340</wp:posOffset>
              </wp:positionV>
              <wp:extent cx="1905" cy="7543800"/>
              <wp:effectExtent l="0" t="0" r="0" b="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7543800"/>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853C342" id="Line 8" o:spid="_x0000_s1026" style="position:absolute;flip:x;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7.85pt,234.2pt" to="-17.7pt,8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" o:allowoverlap="f" strokeweight=".4pt">
              <w10:wrap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58" style="width:0;height:1.5pt" o:hralign="center" o:bullet="t" o:hrstd="t" o:hr="t" fillcolor="#a0a0a0" stroked="f"/>
    </w:pict>
  </w:numPicBullet>
  <w:abstractNum w:abstractNumId="0" w15:restartNumberingAfterBreak="0">
    <w:nsid w:val="FFFFFF7C"/>
    <w:multiLevelType w:val="singleLevel"/>
    <w:tmpl w:val="65BC79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D20C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FAC8A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B2C3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9467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3092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803F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16CB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68C4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AE37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CE455F"/>
    <w:multiLevelType w:val="multilevel"/>
    <w:tmpl w:val="0407001F"/>
    <w:numStyleLink w:val="111111"/>
  </w:abstractNum>
  <w:abstractNum w:abstractNumId="11" w15:restartNumberingAfterBreak="0">
    <w:nsid w:val="075618B4"/>
    <w:multiLevelType w:val="multilevel"/>
    <w:tmpl w:val="AC2C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9244A7E"/>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47B6FF4"/>
    <w:multiLevelType w:val="hybridMultilevel"/>
    <w:tmpl w:val="9BCEBAA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E9F69AC"/>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91411DA"/>
    <w:multiLevelType w:val="multilevel"/>
    <w:tmpl w:val="04070023"/>
    <w:lvl w:ilvl="0">
      <w:start w:val="1"/>
      <w:numFmt w:val="upperRoman"/>
      <w:pStyle w:val="berschrift1"/>
      <w:lvlText w:val="Artikel %1."/>
      <w:lvlJc w:val="left"/>
      <w:pPr>
        <w:tabs>
          <w:tab w:val="num" w:pos="2008"/>
        </w:tabs>
        <w:ind w:left="568" w:firstLine="0"/>
      </w:pPr>
    </w:lvl>
    <w:lvl w:ilvl="1">
      <w:start w:val="1"/>
      <w:numFmt w:val="decimalZero"/>
      <w:pStyle w:val="berschrift2"/>
      <w:isLgl/>
      <w:lvlText w:val="Abschnitt %1.%2"/>
      <w:lvlJc w:val="left"/>
      <w:pPr>
        <w:tabs>
          <w:tab w:val="num" w:pos="2008"/>
        </w:tabs>
        <w:ind w:left="568" w:firstLine="0"/>
      </w:pPr>
    </w:lvl>
    <w:lvl w:ilvl="2">
      <w:start w:val="1"/>
      <w:numFmt w:val="lowerLetter"/>
      <w:pStyle w:val="berschrift3"/>
      <w:lvlText w:val="(%3)"/>
      <w:lvlJc w:val="left"/>
      <w:pPr>
        <w:tabs>
          <w:tab w:val="num" w:pos="1288"/>
        </w:tabs>
        <w:ind w:left="1288" w:hanging="432"/>
      </w:pPr>
    </w:lvl>
    <w:lvl w:ilvl="3">
      <w:start w:val="1"/>
      <w:numFmt w:val="lowerRoman"/>
      <w:lvlText w:val="(%4)"/>
      <w:lvlJc w:val="right"/>
      <w:pPr>
        <w:tabs>
          <w:tab w:val="num" w:pos="1432"/>
        </w:tabs>
        <w:ind w:left="1432" w:hanging="144"/>
      </w:pPr>
    </w:lvl>
    <w:lvl w:ilvl="4">
      <w:start w:val="1"/>
      <w:numFmt w:val="decimal"/>
      <w:lvlText w:val="%5)"/>
      <w:lvlJc w:val="left"/>
      <w:pPr>
        <w:tabs>
          <w:tab w:val="num" w:pos="1576"/>
        </w:tabs>
        <w:ind w:left="1576" w:hanging="432"/>
      </w:pPr>
    </w:lvl>
    <w:lvl w:ilvl="5">
      <w:start w:val="1"/>
      <w:numFmt w:val="lowerLetter"/>
      <w:lvlText w:val="%6)"/>
      <w:lvlJc w:val="left"/>
      <w:pPr>
        <w:tabs>
          <w:tab w:val="num" w:pos="1720"/>
        </w:tabs>
        <w:ind w:left="1720" w:hanging="432"/>
      </w:pPr>
    </w:lvl>
    <w:lvl w:ilvl="6">
      <w:start w:val="1"/>
      <w:numFmt w:val="lowerRoman"/>
      <w:lvlText w:val="%7)"/>
      <w:lvlJc w:val="right"/>
      <w:pPr>
        <w:tabs>
          <w:tab w:val="num" w:pos="1864"/>
        </w:tabs>
        <w:ind w:left="1864" w:hanging="288"/>
      </w:pPr>
    </w:lvl>
    <w:lvl w:ilvl="7">
      <w:start w:val="1"/>
      <w:numFmt w:val="lowerLetter"/>
      <w:lvlText w:val="%8."/>
      <w:lvlJc w:val="left"/>
      <w:pPr>
        <w:tabs>
          <w:tab w:val="num" w:pos="2008"/>
        </w:tabs>
        <w:ind w:left="2008" w:hanging="432"/>
      </w:pPr>
    </w:lvl>
    <w:lvl w:ilvl="8">
      <w:start w:val="1"/>
      <w:numFmt w:val="lowerRoman"/>
      <w:lvlText w:val="%9."/>
      <w:lvlJc w:val="right"/>
      <w:pPr>
        <w:tabs>
          <w:tab w:val="num" w:pos="2152"/>
        </w:tabs>
        <w:ind w:left="2152" w:hanging="144"/>
      </w:pPr>
    </w:lvl>
  </w:abstractNum>
  <w:abstractNum w:abstractNumId="16" w15:restartNumberingAfterBreak="0">
    <w:nsid w:val="2C0C0CEC"/>
    <w:multiLevelType w:val="multilevel"/>
    <w:tmpl w:val="BE487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9D46C8"/>
    <w:multiLevelType w:val="hybridMultilevel"/>
    <w:tmpl w:val="55A6113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64B68EE"/>
    <w:multiLevelType w:val="multilevel"/>
    <w:tmpl w:val="6F58E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7F1BE9"/>
    <w:multiLevelType w:val="hybridMultilevel"/>
    <w:tmpl w:val="CB146D7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E0275B2"/>
    <w:multiLevelType w:val="multilevel"/>
    <w:tmpl w:val="02108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ED02ECD"/>
    <w:multiLevelType w:val="multilevel"/>
    <w:tmpl w:val="437E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29B197E"/>
    <w:multiLevelType w:val="hybridMultilevel"/>
    <w:tmpl w:val="52A8817A"/>
    <w:lvl w:ilvl="0" w:tplc="D0A86E7E">
      <w:start w:val="78"/>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5335DC"/>
    <w:multiLevelType w:val="multilevel"/>
    <w:tmpl w:val="E16A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3D072E"/>
    <w:multiLevelType w:val="multilevel"/>
    <w:tmpl w:val="2FFA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676609">
    <w:abstractNumId w:val="9"/>
  </w:num>
  <w:num w:numId="2" w16cid:durableId="1159926529">
    <w:abstractNumId w:val="7"/>
  </w:num>
  <w:num w:numId="3" w16cid:durableId="1640457940">
    <w:abstractNumId w:val="6"/>
  </w:num>
  <w:num w:numId="4" w16cid:durableId="1176766278">
    <w:abstractNumId w:val="5"/>
  </w:num>
  <w:num w:numId="5" w16cid:durableId="855342584">
    <w:abstractNumId w:val="4"/>
  </w:num>
  <w:num w:numId="6" w16cid:durableId="1866014545">
    <w:abstractNumId w:val="12"/>
  </w:num>
  <w:num w:numId="7" w16cid:durableId="612177299">
    <w:abstractNumId w:val="10"/>
  </w:num>
  <w:num w:numId="8" w16cid:durableId="13042787">
    <w:abstractNumId w:val="8"/>
  </w:num>
  <w:num w:numId="9" w16cid:durableId="858589731">
    <w:abstractNumId w:val="3"/>
  </w:num>
  <w:num w:numId="10" w16cid:durableId="607081168">
    <w:abstractNumId w:val="2"/>
  </w:num>
  <w:num w:numId="11" w16cid:durableId="825169356">
    <w:abstractNumId w:val="1"/>
  </w:num>
  <w:num w:numId="12" w16cid:durableId="88700987">
    <w:abstractNumId w:val="0"/>
  </w:num>
  <w:num w:numId="13" w16cid:durableId="1937249776">
    <w:abstractNumId w:val="14"/>
  </w:num>
  <w:num w:numId="14" w16cid:durableId="1519392294">
    <w:abstractNumId w:val="15"/>
  </w:num>
  <w:num w:numId="15" w16cid:durableId="338389148">
    <w:abstractNumId w:val="22"/>
  </w:num>
  <w:num w:numId="16" w16cid:durableId="961304540">
    <w:abstractNumId w:val="13"/>
  </w:num>
  <w:num w:numId="17" w16cid:durableId="2068064805">
    <w:abstractNumId w:val="19"/>
  </w:num>
  <w:num w:numId="18" w16cid:durableId="618493472">
    <w:abstractNumId w:val="17"/>
  </w:num>
  <w:num w:numId="19" w16cid:durableId="718356927">
    <w:abstractNumId w:val="16"/>
  </w:num>
  <w:num w:numId="20" w16cid:durableId="905725013">
    <w:abstractNumId w:val="24"/>
  </w:num>
  <w:num w:numId="21" w16cid:durableId="1785224136">
    <w:abstractNumId w:val="11"/>
  </w:num>
  <w:num w:numId="22" w16cid:durableId="1826428710">
    <w:abstractNumId w:val="23"/>
  </w:num>
  <w:num w:numId="23" w16cid:durableId="1936131961">
    <w:abstractNumId w:val="18"/>
  </w:num>
  <w:num w:numId="24" w16cid:durableId="1449928314">
    <w:abstractNumId w:val="20"/>
  </w:num>
  <w:num w:numId="25" w16cid:durableId="5395882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attachedTemplate r:id="rId1"/>
  <w:stylePaneFormatFilter w:val="0704" w:allStyles="0" w:customStyles="0" w:latentStyles="1" w:stylesInUse="0" w:headingStyles="0" w:numberingStyles="0" w:tableStyles="0" w:directFormattingOnRuns="1" w:directFormattingOnParagraphs="1" w:directFormattingOnNumbering="1" w:directFormattingOnTables="0" w:clearFormatting="0" w:top3HeadingStyles="0" w:visibleStyles="0" w:alternateStyleNames="0"/>
  <w:defaultTabStop w:val="708"/>
  <w:hyphenationZone w:val="425"/>
  <w:drawingGridHorizontalSpacing w:val="57"/>
  <w:drawingGridVerticalSpacing w:val="57"/>
  <w:displayHorizontalDrawingGridEvery w:val="0"/>
  <w:noPunctuationKerning/>
  <w:characterSpacingControl w:val="doNotCompress"/>
  <w:hdrShapeDefaults>
    <o:shapedefaults v:ext="edit" spidmax="3073" style="mso-position-vertical-relative:page" o:allowoverlap="f" fillcolor="white">
      <v:fill color="white"/>
      <v:stroke weight=".4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E6A"/>
    <w:rsid w:val="000108DA"/>
    <w:rsid w:val="00060DA7"/>
    <w:rsid w:val="00060F2F"/>
    <w:rsid w:val="000A0A31"/>
    <w:rsid w:val="000B1C7E"/>
    <w:rsid w:val="000B52A7"/>
    <w:rsid w:val="000B6F23"/>
    <w:rsid w:val="000E0E6A"/>
    <w:rsid w:val="000E589D"/>
    <w:rsid w:val="000F6138"/>
    <w:rsid w:val="00106151"/>
    <w:rsid w:val="00107DFD"/>
    <w:rsid w:val="00124F2D"/>
    <w:rsid w:val="00162242"/>
    <w:rsid w:val="001643DD"/>
    <w:rsid w:val="00165FE1"/>
    <w:rsid w:val="001767E6"/>
    <w:rsid w:val="002021FC"/>
    <w:rsid w:val="002266DC"/>
    <w:rsid w:val="00234F24"/>
    <w:rsid w:val="00273260"/>
    <w:rsid w:val="00284DC2"/>
    <w:rsid w:val="0028682D"/>
    <w:rsid w:val="002B0E7E"/>
    <w:rsid w:val="002B7BA2"/>
    <w:rsid w:val="002D3324"/>
    <w:rsid w:val="002E79A0"/>
    <w:rsid w:val="00311DD5"/>
    <w:rsid w:val="0032329C"/>
    <w:rsid w:val="00366A4F"/>
    <w:rsid w:val="00373C72"/>
    <w:rsid w:val="003B3DF2"/>
    <w:rsid w:val="003B4EAF"/>
    <w:rsid w:val="003C73DC"/>
    <w:rsid w:val="003F0835"/>
    <w:rsid w:val="003F2ACA"/>
    <w:rsid w:val="00410250"/>
    <w:rsid w:val="004130B5"/>
    <w:rsid w:val="00413E36"/>
    <w:rsid w:val="0042580B"/>
    <w:rsid w:val="004404D9"/>
    <w:rsid w:val="00444122"/>
    <w:rsid w:val="00445FA2"/>
    <w:rsid w:val="00451FB9"/>
    <w:rsid w:val="00475E10"/>
    <w:rsid w:val="004935F1"/>
    <w:rsid w:val="004B2F95"/>
    <w:rsid w:val="004D0A80"/>
    <w:rsid w:val="004E4B85"/>
    <w:rsid w:val="0052626E"/>
    <w:rsid w:val="00527276"/>
    <w:rsid w:val="00537808"/>
    <w:rsid w:val="00542BE5"/>
    <w:rsid w:val="00555B7F"/>
    <w:rsid w:val="00585111"/>
    <w:rsid w:val="005B4027"/>
    <w:rsid w:val="005C09FD"/>
    <w:rsid w:val="005C1760"/>
    <w:rsid w:val="005C21B6"/>
    <w:rsid w:val="005F2775"/>
    <w:rsid w:val="006363C2"/>
    <w:rsid w:val="00643D2C"/>
    <w:rsid w:val="00652440"/>
    <w:rsid w:val="00671AA8"/>
    <w:rsid w:val="00674774"/>
    <w:rsid w:val="00687D17"/>
    <w:rsid w:val="00692056"/>
    <w:rsid w:val="006A3368"/>
    <w:rsid w:val="006A58CD"/>
    <w:rsid w:val="006C1ACF"/>
    <w:rsid w:val="006C4A81"/>
    <w:rsid w:val="006D3312"/>
    <w:rsid w:val="006E363D"/>
    <w:rsid w:val="006E7526"/>
    <w:rsid w:val="00714D59"/>
    <w:rsid w:val="0073459C"/>
    <w:rsid w:val="00735A6A"/>
    <w:rsid w:val="007531FB"/>
    <w:rsid w:val="0075516B"/>
    <w:rsid w:val="0076B2FB"/>
    <w:rsid w:val="00782E6A"/>
    <w:rsid w:val="007835FD"/>
    <w:rsid w:val="007A5107"/>
    <w:rsid w:val="007B066C"/>
    <w:rsid w:val="007C7015"/>
    <w:rsid w:val="007C7746"/>
    <w:rsid w:val="007D6F65"/>
    <w:rsid w:val="00806CB3"/>
    <w:rsid w:val="0081292D"/>
    <w:rsid w:val="00816743"/>
    <w:rsid w:val="00833179"/>
    <w:rsid w:val="0085004F"/>
    <w:rsid w:val="008646CD"/>
    <w:rsid w:val="00871B15"/>
    <w:rsid w:val="00883929"/>
    <w:rsid w:val="008903C8"/>
    <w:rsid w:val="008908B6"/>
    <w:rsid w:val="008E4E44"/>
    <w:rsid w:val="00941465"/>
    <w:rsid w:val="00984331"/>
    <w:rsid w:val="009D12C6"/>
    <w:rsid w:val="009F573C"/>
    <w:rsid w:val="009F7BB4"/>
    <w:rsid w:val="00A1118E"/>
    <w:rsid w:val="00A81B9E"/>
    <w:rsid w:val="00A81C6F"/>
    <w:rsid w:val="00A91FE1"/>
    <w:rsid w:val="00A9200F"/>
    <w:rsid w:val="00AA5F2F"/>
    <w:rsid w:val="00AC2248"/>
    <w:rsid w:val="00AE4782"/>
    <w:rsid w:val="00B06825"/>
    <w:rsid w:val="00B12ADC"/>
    <w:rsid w:val="00B12AFD"/>
    <w:rsid w:val="00B43A8F"/>
    <w:rsid w:val="00B64A72"/>
    <w:rsid w:val="00B80A7C"/>
    <w:rsid w:val="00B93448"/>
    <w:rsid w:val="00B95CAC"/>
    <w:rsid w:val="00BB007D"/>
    <w:rsid w:val="00BB1B05"/>
    <w:rsid w:val="00BD6184"/>
    <w:rsid w:val="00BD6321"/>
    <w:rsid w:val="00BF112B"/>
    <w:rsid w:val="00C150D8"/>
    <w:rsid w:val="00C41AD9"/>
    <w:rsid w:val="00C52828"/>
    <w:rsid w:val="00C6695A"/>
    <w:rsid w:val="00CB67C3"/>
    <w:rsid w:val="00CC3D44"/>
    <w:rsid w:val="00CE6E25"/>
    <w:rsid w:val="00CE7516"/>
    <w:rsid w:val="00D0170C"/>
    <w:rsid w:val="00D15834"/>
    <w:rsid w:val="00D5616C"/>
    <w:rsid w:val="00D8247D"/>
    <w:rsid w:val="00D91AEA"/>
    <w:rsid w:val="00D97832"/>
    <w:rsid w:val="00DB2D18"/>
    <w:rsid w:val="00DC094D"/>
    <w:rsid w:val="00DD25C4"/>
    <w:rsid w:val="00DD49EF"/>
    <w:rsid w:val="00DE4342"/>
    <w:rsid w:val="00E0671B"/>
    <w:rsid w:val="00E076C8"/>
    <w:rsid w:val="00E16447"/>
    <w:rsid w:val="00E24DC1"/>
    <w:rsid w:val="00E921A5"/>
    <w:rsid w:val="00E94ED5"/>
    <w:rsid w:val="00EB5F77"/>
    <w:rsid w:val="00EC2600"/>
    <w:rsid w:val="00ED58E8"/>
    <w:rsid w:val="00ED5B1B"/>
    <w:rsid w:val="00EF4210"/>
    <w:rsid w:val="00EF5B54"/>
    <w:rsid w:val="00F22747"/>
    <w:rsid w:val="00F274E1"/>
    <w:rsid w:val="00F3669B"/>
    <w:rsid w:val="00F55D9F"/>
    <w:rsid w:val="00F56B4E"/>
    <w:rsid w:val="00F82BEC"/>
    <w:rsid w:val="00FF587F"/>
    <w:rsid w:val="0109A2C2"/>
    <w:rsid w:val="1213D9C1"/>
    <w:rsid w:val="1558F833"/>
    <w:rsid w:val="1592C924"/>
    <w:rsid w:val="1B9BA8E2"/>
    <w:rsid w:val="2CAB6402"/>
    <w:rsid w:val="36280DB7"/>
    <w:rsid w:val="44E2847F"/>
    <w:rsid w:val="57C857F3"/>
    <w:rsid w:val="65B77266"/>
    <w:rsid w:val="76AF57B5"/>
    <w:rsid w:val="7D186D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style="mso-position-vertical-relative:page" o:allowoverlap="f" fillcolor="white">
      <v:fill color="white"/>
      <v:stroke weight=".4pt"/>
    </o:shapedefaults>
    <o:shapelayout v:ext="edit">
      <o:idmap v:ext="edit" data="2"/>
    </o:shapelayout>
  </w:shapeDefaults>
  <w:decimalSymbol w:val=","/>
  <w:listSeparator w:val=";"/>
  <w14:docId w14:val="4589E30B"/>
  <w15:docId w15:val="{53795DA5-E80D-4E4D-8449-E576F2997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C1ACF"/>
    <w:rPr>
      <w:rFonts w:ascii="Arial" w:hAnsi="Arial" w:cs="Arial"/>
      <w:szCs w:val="22"/>
    </w:rPr>
  </w:style>
  <w:style w:type="paragraph" w:styleId="berschrift1">
    <w:name w:val="heading 1"/>
    <w:basedOn w:val="Standard"/>
    <w:next w:val="Standard"/>
    <w:qFormat/>
    <w:rsid w:val="006E363D"/>
    <w:pPr>
      <w:keepNext/>
      <w:numPr>
        <w:numId w:val="14"/>
      </w:numPr>
      <w:spacing w:before="240" w:after="60"/>
      <w:outlineLvl w:val="0"/>
    </w:pPr>
    <w:rPr>
      <w:b/>
      <w:bCs/>
      <w:kern w:val="32"/>
      <w:sz w:val="32"/>
      <w:szCs w:val="32"/>
    </w:rPr>
  </w:style>
  <w:style w:type="paragraph" w:styleId="berschrift2">
    <w:name w:val="heading 2"/>
    <w:basedOn w:val="Standard"/>
    <w:next w:val="Standard"/>
    <w:autoRedefine/>
    <w:qFormat/>
    <w:rsid w:val="006E363D"/>
    <w:pPr>
      <w:keepNext/>
      <w:numPr>
        <w:ilvl w:val="1"/>
        <w:numId w:val="14"/>
      </w:numPr>
      <w:spacing w:before="240" w:after="60"/>
      <w:outlineLvl w:val="1"/>
    </w:pPr>
    <w:rPr>
      <w:b/>
      <w:i/>
    </w:rPr>
  </w:style>
  <w:style w:type="paragraph" w:styleId="berschrift3">
    <w:name w:val="heading 3"/>
    <w:basedOn w:val="Standard"/>
    <w:next w:val="Standard"/>
    <w:qFormat/>
    <w:rsid w:val="006E363D"/>
    <w:pPr>
      <w:keepNext/>
      <w:numPr>
        <w:ilvl w:val="2"/>
        <w:numId w:val="14"/>
      </w:numPr>
      <w:spacing w:before="240" w:after="60"/>
      <w:outlineLvl w:val="2"/>
    </w:pPr>
  </w:style>
  <w:style w:type="paragraph" w:styleId="berschrift4">
    <w:name w:val="heading 4"/>
    <w:basedOn w:val="Standard"/>
    <w:next w:val="Standard"/>
    <w:qFormat/>
    <w:rsid w:val="00BB1B05"/>
    <w:pPr>
      <w:keepNext/>
      <w:spacing w:before="240" w:after="60"/>
      <w:outlineLvl w:val="3"/>
    </w:pPr>
    <w:rPr>
      <w:rFonts w:cs="Times New Roman"/>
      <w:b/>
      <w:bCs/>
      <w:sz w:val="24"/>
      <w:szCs w:val="28"/>
    </w:rPr>
  </w:style>
  <w:style w:type="paragraph" w:styleId="berschrift5">
    <w:name w:val="heading 5"/>
    <w:basedOn w:val="Standard"/>
    <w:next w:val="Standard"/>
    <w:qFormat/>
    <w:rsid w:val="002266DC"/>
    <w:pPr>
      <w:spacing w:before="240" w:after="60"/>
      <w:outlineLvl w:val="4"/>
    </w:pPr>
    <w:rPr>
      <w:b/>
      <w:bCs/>
      <w:i/>
      <w:iCs/>
      <w:sz w:val="26"/>
      <w:szCs w:val="26"/>
    </w:rPr>
  </w:style>
  <w:style w:type="paragraph" w:styleId="berschrift6">
    <w:name w:val="heading 6"/>
    <w:basedOn w:val="Standard"/>
    <w:next w:val="Standard"/>
    <w:qFormat/>
    <w:rsid w:val="002266DC"/>
    <w:pPr>
      <w:spacing w:before="240" w:after="60"/>
      <w:outlineLvl w:val="5"/>
    </w:pPr>
    <w:rPr>
      <w:rFonts w:cs="Times New Roman"/>
      <w:b/>
      <w:bCs/>
    </w:rPr>
  </w:style>
  <w:style w:type="paragraph" w:styleId="berschrift7">
    <w:name w:val="heading 7"/>
    <w:basedOn w:val="Standard"/>
    <w:next w:val="Standard"/>
    <w:qFormat/>
    <w:rsid w:val="002266DC"/>
    <w:pPr>
      <w:spacing w:before="240" w:after="60"/>
      <w:outlineLvl w:val="6"/>
    </w:pPr>
    <w:rPr>
      <w:rFonts w:cs="Times New Roman"/>
      <w:sz w:val="24"/>
      <w:szCs w:val="24"/>
    </w:rPr>
  </w:style>
  <w:style w:type="paragraph" w:styleId="berschrift8">
    <w:name w:val="heading 8"/>
    <w:basedOn w:val="Standard"/>
    <w:next w:val="Standard"/>
    <w:qFormat/>
    <w:rsid w:val="002266DC"/>
    <w:pPr>
      <w:spacing w:before="240" w:after="60"/>
      <w:outlineLvl w:val="7"/>
    </w:pPr>
    <w:rPr>
      <w:rFonts w:cs="Times New Roman"/>
      <w:i/>
      <w:i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5F2775"/>
    <w:pPr>
      <w:tabs>
        <w:tab w:val="center" w:pos="4536"/>
        <w:tab w:val="right" w:pos="9072"/>
      </w:tabs>
    </w:pPr>
  </w:style>
  <w:style w:type="paragraph" w:styleId="Kopfzeile">
    <w:name w:val="header"/>
    <w:basedOn w:val="Standard"/>
    <w:rsid w:val="005F2775"/>
    <w:pPr>
      <w:tabs>
        <w:tab w:val="center" w:pos="4536"/>
        <w:tab w:val="right" w:pos="9072"/>
      </w:tabs>
    </w:pPr>
  </w:style>
  <w:style w:type="numbering" w:styleId="111111">
    <w:name w:val="Outline List 2"/>
    <w:basedOn w:val="KeineListe"/>
    <w:rsid w:val="005F2775"/>
    <w:pPr>
      <w:numPr>
        <w:numId w:val="6"/>
      </w:numPr>
    </w:pPr>
  </w:style>
  <w:style w:type="character" w:styleId="Seitenzahl">
    <w:name w:val="page number"/>
    <w:basedOn w:val="Absatz-Standardschriftart"/>
    <w:rsid w:val="006E363D"/>
  </w:style>
  <w:style w:type="paragraph" w:styleId="NurText">
    <w:name w:val="Plain Text"/>
    <w:basedOn w:val="Standard"/>
    <w:rsid w:val="005F2775"/>
  </w:style>
  <w:style w:type="paragraph" w:styleId="Umschlagabsenderadresse">
    <w:name w:val="envelope return"/>
    <w:basedOn w:val="Standard"/>
    <w:rsid w:val="006E363D"/>
    <w:rPr>
      <w:szCs w:val="20"/>
    </w:rPr>
  </w:style>
  <w:style w:type="paragraph" w:styleId="StandardWeb">
    <w:name w:val="Normal (Web)"/>
    <w:basedOn w:val="Standard"/>
    <w:rsid w:val="00EF5B54"/>
    <w:rPr>
      <w:rFonts w:ascii="Times New Roman" w:hAnsi="Times New Roman" w:cs="Times New Roman"/>
      <w:sz w:val="24"/>
      <w:szCs w:val="24"/>
    </w:rPr>
  </w:style>
  <w:style w:type="paragraph" w:styleId="Makrotext">
    <w:name w:val="macro"/>
    <w:semiHidden/>
    <w:rsid w:val="006E363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table" w:styleId="Tabelle3D-Effekt2">
    <w:name w:val="Table 3D effects 2"/>
    <w:basedOn w:val="NormaleTabelle"/>
    <w:rsid w:val="00D15834"/>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rsid w:val="00D15834"/>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1">
    <w:name w:val="Table 3D effects 1"/>
    <w:basedOn w:val="NormaleTabelle"/>
    <w:rsid w:val="00D15834"/>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Aktuell">
    <w:name w:val="Table Contemporary"/>
    <w:basedOn w:val="NormaleTabelle"/>
    <w:rsid w:val="00D15834"/>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rsid w:val="00D15834"/>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rsid w:val="00D15834"/>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Sprechblasentext">
    <w:name w:val="Balloon Text"/>
    <w:basedOn w:val="Standard"/>
    <w:rsid w:val="00060F2F"/>
    <w:rPr>
      <w:rFonts w:ascii="Tahoma" w:hAnsi="Tahoma" w:cs="Tahoma"/>
      <w:sz w:val="16"/>
      <w:szCs w:val="16"/>
    </w:rPr>
  </w:style>
  <w:style w:type="table" w:styleId="TabelleEinfach3">
    <w:name w:val="Table Simple 3"/>
    <w:basedOn w:val="NormaleTabelle"/>
    <w:rsid w:val="002266DC"/>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rsid w:val="002266DC"/>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rsid w:val="002266DC"/>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rsid w:val="002266DC"/>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rsid w:val="002266DC"/>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rsid w:val="002266DC"/>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rsid w:val="002266DC"/>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rsid w:val="002266DC"/>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rsid w:val="002266DC"/>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rsid w:val="002266DC"/>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rsid w:val="002266DC"/>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rsid w:val="002266DC"/>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rsid w:val="002266DC"/>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rsid w:val="002266DC"/>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rsid w:val="002266DC"/>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rsid w:val="002266DC"/>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Raster2">
    <w:name w:val="Table Grid 2"/>
    <w:basedOn w:val="NormaleTabelle"/>
    <w:rsid w:val="002266DC"/>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Liste8">
    <w:name w:val="Table List 8"/>
    <w:basedOn w:val="NormaleTabelle"/>
    <w:rsid w:val="002266DC"/>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rsid w:val="002266DC"/>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rsid w:val="002266DC"/>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3">
    <w:name w:val="Table Grid 3"/>
    <w:basedOn w:val="NormaleTabelle"/>
    <w:rsid w:val="002266DC"/>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rsid w:val="002266DC"/>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rsid w:val="002266DC"/>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rsid w:val="002266DC"/>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rsid w:val="002266DC"/>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rsid w:val="002266DC"/>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rsid w:val="002266DC"/>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rsid w:val="002266DC"/>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rsid w:val="002266DC"/>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rsid w:val="002266DC"/>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rsid w:val="002266DC"/>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rsid w:val="002266DC"/>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rsid w:val="002266DC"/>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rsid w:val="002266DC"/>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rsid w:val="002266DC"/>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rsid w:val="002266DC"/>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rsid w:val="002266DC"/>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rsid w:val="002266DC"/>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rsid w:val="00DD49EF"/>
    <w:pPr>
      <w:spacing w:line="360" w:lineRule="auto"/>
    </w:pPr>
    <w:rPr>
      <w:rFonts w:ascii="Office" w:hAnsi="Office" w:cs="Times New Roman"/>
      <w:szCs w:val="20"/>
    </w:rPr>
  </w:style>
  <w:style w:type="paragraph" w:styleId="Textkrper2">
    <w:name w:val="Body Text 2"/>
    <w:basedOn w:val="Standard"/>
    <w:rsid w:val="00273260"/>
    <w:pPr>
      <w:spacing w:after="120" w:line="480" w:lineRule="auto"/>
    </w:pPr>
    <w:rPr>
      <w:rFonts w:cs="Times New Roman"/>
      <w:szCs w:val="20"/>
    </w:rPr>
  </w:style>
  <w:style w:type="character" w:styleId="Hyperlink">
    <w:name w:val="Hyperlink"/>
    <w:basedOn w:val="Absatz-Standardschriftart"/>
    <w:rsid w:val="00273260"/>
    <w:rPr>
      <w:color w:val="0000FF"/>
      <w:u w:val="single"/>
    </w:rPr>
  </w:style>
  <w:style w:type="character" w:styleId="Fett">
    <w:name w:val="Strong"/>
    <w:aliases w:val="Headline"/>
    <w:basedOn w:val="Absatz-Standardschriftart"/>
    <w:qFormat/>
    <w:rsid w:val="006C1ACF"/>
    <w:rPr>
      <w:b/>
      <w:bCs/>
    </w:rPr>
  </w:style>
  <w:style w:type="paragraph" w:customStyle="1" w:styleId="Formatvorlageberschrift120PtLinks0cmVor2Pt">
    <w:name w:val="Formatvorlage Überschrift 1 + 20 Pt. Links:  0 cm Vor:  2 Pt."/>
    <w:basedOn w:val="berschrift1"/>
    <w:qFormat/>
    <w:rsid w:val="006C1ACF"/>
    <w:pPr>
      <w:spacing w:before="40"/>
      <w:ind w:left="0"/>
    </w:pPr>
    <w:rPr>
      <w:rFonts w:cs="Times New Roman"/>
      <w:sz w:val="4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1.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doering\OneDrive%20-%20Landessportbund%20Hessen%20e.V\General%20-%20S%20_%20Sportjugend%20Hessen\02%20Vorlagen\2026%20Vorlagen\2026%20PDF-Vorlag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48400e-55e2-4c74-97c2-9f58a42b19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0051BFB9755F244B49B932BEFFDE973" ma:contentTypeVersion="12" ma:contentTypeDescription="Ein neues Dokument erstellen." ma:contentTypeScope="" ma:versionID="11566019f01e4343496a79fd0c35e9a5">
  <xsd:schema xmlns:xsd="http://www.w3.org/2001/XMLSchema" xmlns:xs="http://www.w3.org/2001/XMLSchema" xmlns:p="http://schemas.microsoft.com/office/2006/metadata/properties" xmlns:ns2="b10aa071-95df-400b-9537-bf75c6fc6e15" xmlns:ns3="e348400e-55e2-4c74-97c2-9f58a42b1950" targetNamespace="http://schemas.microsoft.com/office/2006/metadata/properties" ma:root="true" ma:fieldsID="151d22f6f3e03aef43bd240384441d08" ns2:_="" ns3:_="">
    <xsd:import namespace="b10aa071-95df-400b-9537-bf75c6fc6e15"/>
    <xsd:import namespace="e348400e-55e2-4c74-97c2-9f58a42b1950"/>
    <xsd:element name="properties">
      <xsd:complexType>
        <xsd:sequence>
          <xsd:element name="documentManagement">
            <xsd:complexType>
              <xsd:all>
                <xsd:element ref="ns2:SharedWithUsers" minOccurs="0"/>
                <xsd:element ref="ns2:SharedWithDetails" minOccurs="0"/>
                <xsd:element ref="ns3:lcf76f155ced4ddcb4097134ff3c332f"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0aa071-95df-400b-9537-bf75c6fc6e15"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48400e-55e2-4c74-97c2-9f58a42b1950"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fe4115ae-8b30-4d16-84fe-7a1bb8882f2d" ma:termSetId="09814cd3-568e-fe90-9814-8d621ff8fb84" ma:anchorId="fba54fb3-c3e1-fe81-a776-ca4b69148c4d" ma:open="true" ma:isKeyword="false">
      <xsd:complexType>
        <xsd:sequence>
          <xsd:element ref="pc:Terms" minOccurs="0" maxOccurs="1"/>
        </xsd:sequence>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A8AC79-2B3F-4E1E-ADFE-C4035CB8279C}">
  <ds:schemaRefs>
    <ds:schemaRef ds:uri="http://schemas.microsoft.com/office/2006/metadata/properties"/>
    <ds:schemaRef ds:uri="http://schemas.microsoft.com/office/infopath/2007/PartnerControls"/>
    <ds:schemaRef ds:uri="e348400e-55e2-4c74-97c2-9f58a42b1950"/>
  </ds:schemaRefs>
</ds:datastoreItem>
</file>

<file path=customXml/itemProps2.xml><?xml version="1.0" encoding="utf-8"?>
<ds:datastoreItem xmlns:ds="http://schemas.openxmlformats.org/officeDocument/2006/customXml" ds:itemID="{4CA80310-57E9-414A-B1DD-2FDC402BF6D5}">
  <ds:schemaRefs>
    <ds:schemaRef ds:uri="http://schemas.microsoft.com/sharepoint/v3/contenttype/forms"/>
  </ds:schemaRefs>
</ds:datastoreItem>
</file>

<file path=customXml/itemProps3.xml><?xml version="1.0" encoding="utf-8"?>
<ds:datastoreItem xmlns:ds="http://schemas.openxmlformats.org/officeDocument/2006/customXml" ds:itemID="{456B32FE-4169-4890-B21B-30F4D95EC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0aa071-95df-400b-9537-bf75c6fc6e15"/>
    <ds:schemaRef ds:uri="e348400e-55e2-4c74-97c2-9f58a42b19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2026 PDF-Vorlage</Template>
  <TotalTime>0</TotalTime>
  <Pages>2</Pages>
  <Words>372</Words>
  <Characters>2765</Characters>
  <Application>Microsoft Office Word</Application>
  <DocSecurity>0</DocSecurity>
  <Lines>23</Lines>
  <Paragraphs>6</Paragraphs>
  <ScaleCrop>false</ScaleCrop>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Förderung</dc:title>
  <dc:subject/>
  <dc:creator>Döring, Tim</dc:creator>
  <cp:keywords/>
  <dc:description/>
  <cp:lastModifiedBy>Dannhäuser, Sophie</cp:lastModifiedBy>
  <cp:revision>5</cp:revision>
  <cp:lastPrinted>2008-04-04T20:26:00Z</cp:lastPrinted>
  <dcterms:created xsi:type="dcterms:W3CDTF">2026-09-07T08:34:00Z</dcterms:created>
  <dcterms:modified xsi:type="dcterms:W3CDTF">2026-10-15T13:38:00Z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0x010100D0051BFB9755F244B49B932BEFFDE973</vt:lpwstr>
  </property>
  <property fmtid="{D5CDD505-2E9C-101B-9397-08002B2CF9AE}" pid="3" name="MediaServiceImageTags">
    <vt:lpwstr/>
  </property>
</Properties>
</file>